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/>
  <w:body>
    <w:p w:rsidR="005C46BC" w:rsidRDefault="005C46BC" w:rsidP="00CD59AE">
      <w:pPr>
        <w:widowControl w:val="0"/>
        <w:shd w:val="clear" w:color="auto" w:fill="FFFFFF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5C46BC" w:rsidRPr="006F6CBD" w:rsidRDefault="005C46BC" w:rsidP="00CD59AE">
      <w:pPr>
        <w:shd w:val="clear" w:color="auto" w:fill="FFFFFF"/>
        <w:spacing w:after="160" w:line="259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F6CBD">
        <w:rPr>
          <w:rFonts w:ascii="Times New Roman" w:hAnsi="Times New Roman"/>
          <w:b/>
          <w:color w:val="FF0000"/>
          <w:sz w:val="28"/>
          <w:szCs w:val="28"/>
        </w:rPr>
        <w:t>Источники потенциальной опасности для детей</w:t>
      </w:r>
    </w:p>
    <w:p w:rsidR="005C46BC" w:rsidRPr="00A469E9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469E9">
        <w:rPr>
          <w:rFonts w:ascii="Times New Roman" w:hAnsi="Times New Roman"/>
          <w:b/>
          <w:color w:val="000000"/>
          <w:sz w:val="24"/>
          <w:szCs w:val="24"/>
          <w:lang w:eastAsia="ru-RU"/>
        </w:rPr>
        <w:t>1.</w:t>
      </w: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A469E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Предметы, которыми ребенку категорически запрещается пользоваться:  </w:t>
      </w:r>
    </w:p>
    <w:p w:rsidR="005C46BC" w:rsidRPr="0046758A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4675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спички;  </w:t>
      </w:r>
    </w:p>
    <w:p w:rsidR="005C46BC" w:rsidRPr="0046758A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6758A">
        <w:rPr>
          <w:rFonts w:ascii="Times New Roman" w:hAnsi="Times New Roman"/>
          <w:color w:val="000000"/>
          <w:sz w:val="24"/>
          <w:szCs w:val="24"/>
          <w:lang w:eastAsia="ru-RU"/>
        </w:rPr>
        <w:t></w:t>
      </w:r>
      <w:r w:rsidRPr="0046758A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газовые плиты; </w:t>
      </w:r>
    </w:p>
    <w:p w:rsidR="005C46BC" w:rsidRPr="0046758A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6758A">
        <w:rPr>
          <w:rFonts w:ascii="Times New Roman" w:hAnsi="Times New Roman"/>
          <w:color w:val="000000"/>
          <w:sz w:val="24"/>
          <w:szCs w:val="24"/>
          <w:lang w:eastAsia="ru-RU"/>
        </w:rPr>
        <w:t></w:t>
      </w:r>
      <w:r w:rsidRPr="0046758A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печка; </w:t>
      </w:r>
    </w:p>
    <w:p w:rsidR="005C46BC" w:rsidRPr="0046758A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6758A">
        <w:rPr>
          <w:rFonts w:ascii="Times New Roman" w:hAnsi="Times New Roman"/>
          <w:color w:val="000000"/>
          <w:sz w:val="24"/>
          <w:szCs w:val="24"/>
          <w:lang w:eastAsia="ru-RU"/>
        </w:rPr>
        <w:t></w:t>
      </w:r>
      <w:r w:rsidRPr="0046758A">
        <w:rPr>
          <w:rFonts w:ascii="Times New Roman" w:hAnsi="Times New Roman"/>
          <w:color w:val="000000"/>
          <w:sz w:val="24"/>
          <w:szCs w:val="24"/>
          <w:lang w:eastAsia="ru-RU"/>
        </w:rPr>
        <w:tab/>
        <w:t>электрические розетки;</w:t>
      </w:r>
    </w:p>
    <w:p w:rsidR="005C46BC" w:rsidRPr="0046758A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675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 </w:t>
      </w:r>
      <w:r w:rsidRPr="0046758A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включенные электроприборы. </w:t>
      </w:r>
    </w:p>
    <w:p w:rsidR="005C46BC" w:rsidRPr="00A469E9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C46BC" w:rsidRPr="00A469E9" w:rsidRDefault="005C46BC" w:rsidP="006F6CBD">
      <w:pPr>
        <w:shd w:val="clear" w:color="auto" w:fill="FFFFFF"/>
        <w:spacing w:after="160" w:line="259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469E9">
        <w:rPr>
          <w:rFonts w:ascii="Times New Roman" w:hAnsi="Times New Roman"/>
          <w:b/>
          <w:color w:val="000000"/>
          <w:sz w:val="24"/>
          <w:szCs w:val="24"/>
          <w:lang w:eastAsia="ru-RU"/>
        </w:rPr>
        <w:t>2.</w:t>
      </w: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A469E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Предметы, с которыми детей нужно научить обращаться (зависит от возраста): </w:t>
      </w:r>
    </w:p>
    <w:p w:rsidR="005C46BC" w:rsidRPr="00A469E9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иголка; </w:t>
      </w:r>
    </w:p>
    <w:p w:rsidR="005C46BC" w:rsidRPr="00A469E9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ножницы; </w:t>
      </w:r>
    </w:p>
    <w:p w:rsidR="005C46BC" w:rsidRPr="00A469E9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нож. </w:t>
      </w:r>
    </w:p>
    <w:p w:rsidR="005C46BC" w:rsidRPr="00A469E9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C46BC" w:rsidRPr="00A469E9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469E9">
        <w:rPr>
          <w:rFonts w:ascii="Times New Roman" w:hAnsi="Times New Roman"/>
          <w:b/>
          <w:color w:val="000000"/>
          <w:sz w:val="24"/>
          <w:szCs w:val="24"/>
          <w:lang w:eastAsia="ru-RU"/>
        </w:rPr>
        <w:t>3.</w:t>
      </w: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A469E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Предметы, которые необходимо хранить в недоступных для детей местах: </w:t>
      </w:r>
    </w:p>
    <w:p w:rsidR="005C46BC" w:rsidRPr="00A469E9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бытовая химия; </w:t>
      </w:r>
    </w:p>
    <w:p w:rsidR="005C46BC" w:rsidRPr="00A469E9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лекарства; </w:t>
      </w:r>
    </w:p>
    <w:p w:rsidR="005C46BC" w:rsidRPr="00A469E9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спиртные напитки; </w:t>
      </w:r>
    </w:p>
    <w:p w:rsidR="005C46BC" w:rsidRPr="00A469E9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сигареты; </w:t>
      </w:r>
    </w:p>
    <w:p w:rsidR="005C46BC" w:rsidRPr="00A469E9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пищевые кислоты; </w:t>
      </w:r>
    </w:p>
    <w:p w:rsidR="005C46BC" w:rsidRPr="00A469E9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 </w:t>
      </w: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режуще-колющие инструменты. </w:t>
      </w:r>
    </w:p>
    <w:p w:rsidR="005C46BC" w:rsidRPr="00A469E9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C46BC" w:rsidRDefault="005C46BC" w:rsidP="00CD59AE">
      <w:pPr>
        <w:shd w:val="clear" w:color="auto" w:fill="FFFFFF"/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C46BC" w:rsidRPr="0046758A" w:rsidRDefault="005C46BC" w:rsidP="009B5C98">
      <w:pPr>
        <w:keepNext/>
        <w:shd w:val="clear" w:color="auto" w:fill="FFFFFF"/>
        <w:autoSpaceDE w:val="0"/>
        <w:spacing w:after="0" w:line="240" w:lineRule="auto"/>
        <w:jc w:val="center"/>
        <w:outlineLvl w:val="3"/>
        <w:rPr>
          <w:rFonts w:ascii="Times New Roman" w:hAnsi="Times New Roman"/>
          <w:sz w:val="24"/>
          <w:szCs w:val="24"/>
          <w:lang w:eastAsia="ar-SA"/>
        </w:rPr>
      </w:pPr>
      <w:r w:rsidRPr="0046758A">
        <w:rPr>
          <w:rFonts w:ascii="Times New Roman" w:hAnsi="Times New Roman"/>
          <w:b/>
          <w:sz w:val="24"/>
          <w:szCs w:val="24"/>
          <w:lang w:eastAsia="ru-RU"/>
        </w:rPr>
        <w:t>Муниципальное дошкольное образовательное учреждение детский сад «Тополек»</w:t>
      </w:r>
    </w:p>
    <w:p w:rsidR="005C46BC" w:rsidRDefault="005C46BC" w:rsidP="00184270">
      <w:pPr>
        <w:shd w:val="clear" w:color="auto" w:fill="FFFFFF"/>
        <w:spacing w:after="160" w:line="259" w:lineRule="auto"/>
        <w:rPr>
          <w:rFonts w:ascii="Times New Roman" w:hAnsi="Times New Roman"/>
        </w:rPr>
      </w:pPr>
    </w:p>
    <w:p w:rsidR="005C46BC" w:rsidRPr="000A3993" w:rsidRDefault="005C46BC" w:rsidP="009B5C98">
      <w:pPr>
        <w:shd w:val="clear" w:color="auto" w:fill="FFFFFF"/>
        <w:spacing w:after="160" w:line="259" w:lineRule="auto"/>
        <w:jc w:val="center"/>
        <w:rPr>
          <w:rFonts w:ascii="Times New Roman" w:hAnsi="Times New Roman"/>
          <w:b/>
          <w:color w:val="548DD4"/>
          <w:sz w:val="44"/>
          <w:szCs w:val="44"/>
        </w:rPr>
      </w:pPr>
      <w:r w:rsidRPr="000A3993">
        <w:rPr>
          <w:rFonts w:ascii="Times New Roman" w:hAnsi="Times New Roman"/>
          <w:b/>
          <w:color w:val="548DD4"/>
          <w:sz w:val="44"/>
          <w:szCs w:val="44"/>
        </w:rPr>
        <w:t>Безопасность</w:t>
      </w:r>
    </w:p>
    <w:p w:rsidR="005C46BC" w:rsidRPr="000A3993" w:rsidRDefault="005C46BC" w:rsidP="009B5C98">
      <w:pPr>
        <w:shd w:val="clear" w:color="auto" w:fill="FFFFFF"/>
        <w:spacing w:after="160" w:line="259" w:lineRule="auto"/>
        <w:jc w:val="center"/>
        <w:rPr>
          <w:rFonts w:ascii="Times New Roman" w:hAnsi="Times New Roman"/>
          <w:b/>
          <w:color w:val="548DD4"/>
          <w:sz w:val="44"/>
          <w:szCs w:val="44"/>
        </w:rPr>
      </w:pPr>
      <w:r w:rsidRPr="000A3993">
        <w:rPr>
          <w:rFonts w:ascii="Times New Roman" w:hAnsi="Times New Roman"/>
          <w:b/>
          <w:color w:val="548DD4"/>
          <w:sz w:val="44"/>
          <w:szCs w:val="44"/>
        </w:rPr>
        <w:t>ребенка дома</w:t>
      </w:r>
    </w:p>
    <w:p w:rsidR="005C46BC" w:rsidRPr="000A3993" w:rsidRDefault="005C46BC" w:rsidP="009B5C98">
      <w:pPr>
        <w:shd w:val="clear" w:color="auto" w:fill="FFFFFF"/>
        <w:spacing w:after="160" w:line="259" w:lineRule="auto"/>
        <w:jc w:val="center"/>
        <w:rPr>
          <w:rFonts w:ascii="Times New Roman" w:hAnsi="Times New Roman"/>
          <w:b/>
          <w:color w:val="548DD4"/>
          <w:sz w:val="18"/>
          <w:szCs w:val="18"/>
        </w:rPr>
      </w:pPr>
      <w:r w:rsidRPr="000A3993">
        <w:rPr>
          <w:rFonts w:ascii="Times New Roman" w:hAnsi="Times New Roman"/>
          <w:b/>
          <w:color w:val="548DD4"/>
          <w:sz w:val="18"/>
          <w:szCs w:val="18"/>
        </w:rPr>
        <w:t>(рекомендации для детей и их родителей)</w:t>
      </w:r>
    </w:p>
    <w:p w:rsidR="005C46BC" w:rsidRDefault="005C46BC" w:rsidP="009B5C98">
      <w:pPr>
        <w:shd w:val="clear" w:color="auto" w:fill="FFFFFF"/>
        <w:spacing w:after="160" w:line="259" w:lineRule="auto"/>
        <w:rPr>
          <w:rFonts w:ascii="Times New Roman" w:hAnsi="Times New Roman"/>
          <w:b/>
          <w:sz w:val="18"/>
          <w:szCs w:val="18"/>
        </w:rPr>
      </w:pPr>
    </w:p>
    <w:p w:rsidR="005C46BC" w:rsidRDefault="005C46BC" w:rsidP="009B5C98">
      <w:pPr>
        <w:shd w:val="clear" w:color="auto" w:fill="FFFFFF"/>
        <w:spacing w:after="160" w:line="259" w:lineRule="auto"/>
        <w:rPr>
          <w:rFonts w:ascii="Times New Roman" w:hAnsi="Times New Roman"/>
          <w:b/>
          <w:sz w:val="18"/>
          <w:szCs w:val="18"/>
        </w:rPr>
      </w:pPr>
      <w:r w:rsidRPr="00E14A6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alt="http://dia13.ru/uploads/posts/2016-09/1474972976_022.jpg" style="width:243.75pt;height:210pt;visibility:visible">
            <v:imagedata r:id="rId7" o:title=""/>
          </v:shape>
        </w:pict>
      </w:r>
    </w:p>
    <w:p w:rsidR="005C46BC" w:rsidRDefault="005C46BC" w:rsidP="009B5C98">
      <w:pPr>
        <w:shd w:val="clear" w:color="auto" w:fill="FFFFFF"/>
        <w:spacing w:after="160" w:line="259" w:lineRule="auto"/>
        <w:rPr>
          <w:rFonts w:ascii="Times New Roman" w:hAnsi="Times New Roman"/>
          <w:b/>
          <w:sz w:val="18"/>
          <w:szCs w:val="18"/>
        </w:rPr>
      </w:pPr>
    </w:p>
    <w:p w:rsidR="005C46BC" w:rsidRDefault="005C46BC" w:rsidP="009B5C98">
      <w:pPr>
        <w:shd w:val="clear" w:color="auto" w:fill="FFFFFF"/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46758A">
        <w:rPr>
          <w:rFonts w:ascii="Times New Roman" w:hAnsi="Times New Roman"/>
          <w:b/>
          <w:sz w:val="28"/>
          <w:szCs w:val="28"/>
        </w:rPr>
        <w:t xml:space="preserve">Разработала воспитатель   </w:t>
      </w:r>
    </w:p>
    <w:p w:rsidR="005C46BC" w:rsidRPr="0046758A" w:rsidRDefault="005C46BC" w:rsidP="009B5C98">
      <w:pPr>
        <w:shd w:val="clear" w:color="auto" w:fill="FFFFFF"/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46758A">
        <w:rPr>
          <w:rFonts w:ascii="Times New Roman" w:hAnsi="Times New Roman"/>
          <w:b/>
          <w:sz w:val="28"/>
          <w:szCs w:val="28"/>
        </w:rPr>
        <w:t xml:space="preserve"> Терехова С.В.</w:t>
      </w:r>
    </w:p>
    <w:p w:rsidR="005C46BC" w:rsidRPr="0046758A" w:rsidRDefault="005C46BC" w:rsidP="009B5C98">
      <w:pPr>
        <w:shd w:val="clear" w:color="auto" w:fill="FFFFFF"/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46758A">
        <w:rPr>
          <w:rFonts w:ascii="Times New Roman" w:hAnsi="Times New Roman"/>
          <w:sz w:val="28"/>
          <w:szCs w:val="28"/>
        </w:rPr>
        <w:t>г.Мышкин</w:t>
      </w:r>
    </w:p>
    <w:p w:rsidR="005C46BC" w:rsidRPr="0046758A" w:rsidRDefault="005C46BC" w:rsidP="009B5C98">
      <w:pPr>
        <w:shd w:val="clear" w:color="auto" w:fill="FFFFFF"/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46758A">
        <w:rPr>
          <w:rFonts w:ascii="Times New Roman" w:hAnsi="Times New Roman"/>
          <w:sz w:val="28"/>
          <w:szCs w:val="28"/>
        </w:rPr>
        <w:t>2019г.</w:t>
      </w:r>
    </w:p>
    <w:p w:rsidR="005C46BC" w:rsidRDefault="005C46BC" w:rsidP="009B5C98">
      <w:pPr>
        <w:shd w:val="clear" w:color="auto" w:fill="FFFFFF"/>
        <w:spacing w:after="160" w:line="259" w:lineRule="auto"/>
        <w:jc w:val="center"/>
        <w:rPr>
          <w:rFonts w:ascii="Times New Roman" w:hAnsi="Times New Roman"/>
          <w:sz w:val="20"/>
          <w:szCs w:val="20"/>
        </w:rPr>
      </w:pPr>
    </w:p>
    <w:p w:rsidR="005C46BC" w:rsidRDefault="005C46BC" w:rsidP="009B5C98">
      <w:pPr>
        <w:shd w:val="clear" w:color="auto" w:fill="FFFFFF"/>
        <w:spacing w:after="160" w:line="259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5C46BC" w:rsidRPr="006F6CBD" w:rsidRDefault="005C46BC" w:rsidP="009B5C98">
      <w:pPr>
        <w:shd w:val="clear" w:color="auto" w:fill="FFFFFF"/>
        <w:spacing w:after="160" w:line="259" w:lineRule="auto"/>
        <w:jc w:val="center"/>
        <w:rPr>
          <w:rFonts w:ascii="Times New Roman" w:hAnsi="Times New Roman"/>
          <w:color w:val="FF0000"/>
          <w:sz w:val="20"/>
          <w:szCs w:val="20"/>
        </w:rPr>
      </w:pPr>
      <w:r w:rsidRPr="006F6CBD">
        <w:rPr>
          <w:rFonts w:ascii="Times New Roman" w:hAnsi="Times New Roman"/>
          <w:b/>
          <w:color w:val="FF0000"/>
          <w:sz w:val="28"/>
        </w:rPr>
        <w:t>Ребенок должен запомнить:</w:t>
      </w:r>
    </w:p>
    <w:p w:rsidR="005C46BC" w:rsidRPr="00A469E9" w:rsidRDefault="005C46BC" w:rsidP="006F6CBD">
      <w:pPr>
        <w:numPr>
          <w:ilvl w:val="0"/>
          <w:numId w:val="1"/>
        </w:numPr>
        <w:shd w:val="clear" w:color="auto" w:fill="FFFFFF"/>
        <w:spacing w:after="4" w:line="271" w:lineRule="auto"/>
        <w:ind w:hanging="528"/>
        <w:jc w:val="both"/>
        <w:rPr>
          <w:sz w:val="24"/>
          <w:szCs w:val="24"/>
        </w:rPr>
      </w:pPr>
      <w:r w:rsidRPr="00A469E9">
        <w:rPr>
          <w:rFonts w:ascii="Times New Roman" w:hAnsi="Times New Roman"/>
          <w:sz w:val="24"/>
          <w:szCs w:val="24"/>
        </w:rPr>
        <w:t xml:space="preserve">Когда открываешь воду в ванной или в кухне, первым отворачивай кран с холодной водой. Чтобы не обжечься, добавляй горячую воду постепенно. </w:t>
      </w:r>
    </w:p>
    <w:p w:rsidR="005C46BC" w:rsidRPr="00A469E9" w:rsidRDefault="005C46BC" w:rsidP="006F6CBD">
      <w:pPr>
        <w:shd w:val="clear" w:color="auto" w:fill="FFFFFF"/>
        <w:spacing w:after="23"/>
        <w:jc w:val="both"/>
        <w:rPr>
          <w:sz w:val="24"/>
          <w:szCs w:val="24"/>
        </w:rPr>
      </w:pPr>
      <w:r w:rsidRPr="00A469E9">
        <w:rPr>
          <w:rFonts w:ascii="Times New Roman" w:hAnsi="Times New Roman"/>
          <w:sz w:val="24"/>
          <w:szCs w:val="24"/>
        </w:rPr>
        <w:t xml:space="preserve"> </w:t>
      </w:r>
    </w:p>
    <w:p w:rsidR="005C46BC" w:rsidRPr="00A469E9" w:rsidRDefault="005C46BC" w:rsidP="006F6CBD">
      <w:pPr>
        <w:numPr>
          <w:ilvl w:val="0"/>
          <w:numId w:val="1"/>
        </w:numPr>
        <w:shd w:val="clear" w:color="auto" w:fill="FFFFFF"/>
        <w:spacing w:after="4" w:line="271" w:lineRule="auto"/>
        <w:ind w:hanging="528"/>
        <w:jc w:val="both"/>
        <w:rPr>
          <w:sz w:val="24"/>
          <w:szCs w:val="24"/>
        </w:rPr>
      </w:pPr>
      <w:r w:rsidRPr="00A469E9">
        <w:rPr>
          <w:rFonts w:ascii="Times New Roman" w:hAnsi="Times New Roman"/>
          <w:sz w:val="24"/>
          <w:szCs w:val="24"/>
        </w:rPr>
        <w:t xml:space="preserve">Никогда не прикасайся к электрическому прибору (стиральная машина, чайник, фен и т.д.), когда у тебя мокрые руки, потому что вода – хороший проводник электричества, и ты можешь получить сильный удар током. </w:t>
      </w:r>
    </w:p>
    <w:p w:rsidR="005C46BC" w:rsidRPr="00A469E9" w:rsidRDefault="005C46BC" w:rsidP="006F6CBD">
      <w:pPr>
        <w:shd w:val="clear" w:color="auto" w:fill="FFFFFF"/>
        <w:spacing w:after="23"/>
        <w:jc w:val="both"/>
        <w:rPr>
          <w:sz w:val="24"/>
          <w:szCs w:val="24"/>
        </w:rPr>
      </w:pPr>
      <w:r w:rsidRPr="00A469E9">
        <w:rPr>
          <w:rFonts w:ascii="Times New Roman" w:hAnsi="Times New Roman"/>
          <w:sz w:val="24"/>
          <w:szCs w:val="24"/>
        </w:rPr>
        <w:t xml:space="preserve"> </w:t>
      </w:r>
    </w:p>
    <w:p w:rsidR="005C46BC" w:rsidRPr="00A469E9" w:rsidRDefault="005C46BC" w:rsidP="006F6CBD">
      <w:pPr>
        <w:numPr>
          <w:ilvl w:val="0"/>
          <w:numId w:val="1"/>
        </w:numPr>
        <w:shd w:val="clear" w:color="auto" w:fill="FFFFFF"/>
        <w:spacing w:after="29" w:line="271" w:lineRule="auto"/>
        <w:ind w:hanging="528"/>
        <w:jc w:val="both"/>
        <w:rPr>
          <w:sz w:val="24"/>
          <w:szCs w:val="24"/>
        </w:rPr>
      </w:pPr>
      <w:r w:rsidRPr="00A469E9">
        <w:rPr>
          <w:rFonts w:ascii="Times New Roman" w:hAnsi="Times New Roman"/>
          <w:sz w:val="24"/>
          <w:szCs w:val="24"/>
        </w:rPr>
        <w:t xml:space="preserve">Не трогай экраны включенного телевизора или компьютера. На экране может скопиться статический электрический заряд, и тогда тебя ударит током.  </w:t>
      </w:r>
    </w:p>
    <w:p w:rsidR="005C46BC" w:rsidRDefault="005C46BC" w:rsidP="009B5C98">
      <w:pPr>
        <w:shd w:val="clear" w:color="auto" w:fill="FFFFFF"/>
        <w:spacing w:after="160" w:line="259" w:lineRule="auto"/>
        <w:rPr>
          <w:rFonts w:ascii="Times New Roman" w:hAnsi="Times New Roman"/>
          <w:sz w:val="20"/>
          <w:szCs w:val="20"/>
        </w:rPr>
      </w:pPr>
      <w:r w:rsidRPr="00D22218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20" o:spid="_x0000_i1026" type="#_x0000_t75" style="width:246pt;height:228.75pt;visibility:visible">
            <v:imagedata r:id="rId8" o:title=""/>
          </v:shape>
        </w:pict>
      </w:r>
    </w:p>
    <w:p w:rsidR="005C46BC" w:rsidRDefault="005C46BC" w:rsidP="00A469E9">
      <w:pPr>
        <w:shd w:val="clear" w:color="auto" w:fill="FFFFFF"/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5C46BC" w:rsidRPr="00A469E9" w:rsidRDefault="005C46BC" w:rsidP="006F6CBD">
      <w:pPr>
        <w:shd w:val="clear" w:color="auto" w:fill="FFFFFF"/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A469E9">
        <w:rPr>
          <w:rFonts w:ascii="Times New Roman" w:hAnsi="Times New Roman"/>
          <w:b/>
          <w:sz w:val="24"/>
          <w:szCs w:val="24"/>
        </w:rPr>
        <w:t xml:space="preserve">Уважаемые родители!  </w:t>
      </w:r>
    </w:p>
    <w:p w:rsidR="005C46BC" w:rsidRPr="006F6CBD" w:rsidRDefault="005C46BC" w:rsidP="006F6CBD">
      <w:pPr>
        <w:shd w:val="clear" w:color="auto" w:fill="FFFFFF"/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 w:rsidRPr="006F6CBD">
        <w:rPr>
          <w:rFonts w:ascii="Times New Roman" w:hAnsi="Times New Roman"/>
          <w:sz w:val="24"/>
          <w:szCs w:val="24"/>
        </w:rPr>
        <w:t xml:space="preserve">Помните, что от качества соблюдения вами профилактических и предохранительных мер зависит безопасность вашего ребенка! </w:t>
      </w:r>
    </w:p>
    <w:p w:rsidR="005C46BC" w:rsidRDefault="005C46BC" w:rsidP="006F6CBD">
      <w:pPr>
        <w:shd w:val="clear" w:color="auto" w:fill="FFFFFF"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6F6CBD">
        <w:rPr>
          <w:rFonts w:ascii="Times New Roman" w:hAnsi="Times New Roman"/>
          <w:sz w:val="24"/>
          <w:szCs w:val="24"/>
        </w:rPr>
        <w:t>Безопасность ребенка является основным звеном в комплексе воспитания.    Необходимо предпринимать меры предосторожности от получения ребенком травмы, потому что дети в возрасте до 7 лет проявляют большой интерес к окружающим их предметам, в частности электроприборам, аудио- и видеотехнике, и взрывоопасным предметам.  Обеспечение безопасности ребенка дома – это комплекс мер предосторожности, который включает в себя безопасность всех составляющих вашего дома (кухни, ванной комнаты, спальни, зала и т. д.)!</w:t>
      </w:r>
    </w:p>
    <w:p w:rsidR="005C46BC" w:rsidRPr="006F6CBD" w:rsidRDefault="005C46BC" w:rsidP="006F6CBD">
      <w:pPr>
        <w:shd w:val="clear" w:color="auto" w:fill="FFFFFF"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6F6C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6F6CBD">
        <w:rPr>
          <w:rFonts w:ascii="Times New Roman" w:hAnsi="Times New Roman"/>
          <w:sz w:val="24"/>
          <w:szCs w:val="24"/>
        </w:rPr>
        <w:t xml:space="preserve">Ребенок-дошкольник должен находиться под присмотром взрослых (родителей, воспитателя, няни). Не оставляйте ребенка дома одного на длительное время! </w:t>
      </w:r>
    </w:p>
    <w:p w:rsidR="005C46BC" w:rsidRDefault="005C46BC" w:rsidP="009B5C98">
      <w:pPr>
        <w:shd w:val="clear" w:color="auto" w:fill="FFFFFF"/>
        <w:spacing w:after="160" w:line="259" w:lineRule="auto"/>
        <w:rPr>
          <w:rFonts w:ascii="Times New Roman" w:hAnsi="Times New Roman"/>
          <w:sz w:val="20"/>
          <w:szCs w:val="20"/>
        </w:rPr>
      </w:pPr>
      <w:r w:rsidRPr="00D22218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28" o:spid="_x0000_i1027" type="#_x0000_t75" style="width:246pt;height:187.5pt;visibility:visible">
            <v:imagedata r:id="rId9" o:title=""/>
          </v:shape>
        </w:pict>
      </w:r>
    </w:p>
    <w:p w:rsidR="005C46BC" w:rsidRDefault="005C46BC" w:rsidP="009B5C98">
      <w:pPr>
        <w:shd w:val="clear" w:color="auto" w:fill="FFFFFF"/>
        <w:spacing w:after="160" w:line="259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5C46BC" w:rsidRPr="0046758A" w:rsidRDefault="005C46BC" w:rsidP="009B5C98">
      <w:pPr>
        <w:shd w:val="clear" w:color="auto" w:fill="FFFFFF"/>
        <w:spacing w:after="160" w:line="259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6758A">
        <w:rPr>
          <w:rFonts w:ascii="Times New Roman" w:hAnsi="Times New Roman"/>
          <w:b/>
          <w:sz w:val="24"/>
          <w:szCs w:val="24"/>
          <w:u w:val="single"/>
        </w:rPr>
        <w:t xml:space="preserve">Оставляя ребенка одного дома: </w:t>
      </w:r>
    </w:p>
    <w:p w:rsidR="005C46BC" w:rsidRPr="006F6CBD" w:rsidRDefault="005C46BC" w:rsidP="006F6CBD">
      <w:pPr>
        <w:shd w:val="clear" w:color="auto" w:fill="FFFFFF"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6F6CBD">
        <w:rPr>
          <w:rFonts w:ascii="Times New Roman" w:hAnsi="Times New Roman"/>
          <w:sz w:val="24"/>
          <w:szCs w:val="24"/>
        </w:rPr>
        <w:t xml:space="preserve"> Проведите с ним профилактическую беседу. Объясните, какие из окружающих его предметов способны причинить ему травму, пользование какими приборами для него категорически запрещено. </w:t>
      </w:r>
    </w:p>
    <w:p w:rsidR="005C46BC" w:rsidRPr="006F6CBD" w:rsidRDefault="005C46BC" w:rsidP="006F6CBD">
      <w:pPr>
        <w:shd w:val="clear" w:color="auto" w:fill="FFFFFF"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6F6CBD">
        <w:rPr>
          <w:rFonts w:ascii="Times New Roman" w:hAnsi="Times New Roman"/>
          <w:sz w:val="24"/>
          <w:szCs w:val="24"/>
        </w:rPr>
        <w:t xml:space="preserve"> Займите ребенка безопасными играми. </w:t>
      </w:r>
    </w:p>
    <w:p w:rsidR="005C46BC" w:rsidRPr="006F6CBD" w:rsidRDefault="005C46BC" w:rsidP="006F6CBD">
      <w:pPr>
        <w:shd w:val="clear" w:color="auto" w:fill="FFFFFF"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6F6CBD">
        <w:rPr>
          <w:rFonts w:ascii="Times New Roman" w:hAnsi="Times New Roman"/>
          <w:sz w:val="24"/>
          <w:szCs w:val="24"/>
        </w:rPr>
        <w:t xml:space="preserve"> Закройте окна и выходы на балконы, при необходимости открытыми можно оставить форточки или фрамуги. </w:t>
      </w:r>
    </w:p>
    <w:p w:rsidR="005C46BC" w:rsidRPr="006F6CBD" w:rsidRDefault="005C46BC" w:rsidP="006F6CBD">
      <w:pPr>
        <w:shd w:val="clear" w:color="auto" w:fill="FFFFFF"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6F6CBD">
        <w:rPr>
          <w:rFonts w:ascii="Times New Roman" w:hAnsi="Times New Roman"/>
          <w:sz w:val="24"/>
          <w:szCs w:val="24"/>
        </w:rPr>
        <w:t xml:space="preserve"> Перекройте газовый вентиль на трубе. </w:t>
      </w:r>
    </w:p>
    <w:p w:rsidR="005C46BC" w:rsidRPr="006F6CBD" w:rsidRDefault="005C46BC" w:rsidP="006F6CBD">
      <w:pPr>
        <w:shd w:val="clear" w:color="auto" w:fill="FFFFFF"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6F6CBD">
        <w:rPr>
          <w:rFonts w:ascii="Times New Roman" w:hAnsi="Times New Roman"/>
          <w:sz w:val="24"/>
          <w:szCs w:val="24"/>
        </w:rPr>
        <w:t xml:space="preserve"> Уберите с плиты кастрюли и чайники с горячей водой – опрокинув их, ребенок может получить ожоги. </w:t>
      </w:r>
    </w:p>
    <w:p w:rsidR="005C46BC" w:rsidRPr="006F6CBD" w:rsidRDefault="005C46BC" w:rsidP="0046758A">
      <w:pPr>
        <w:shd w:val="clear" w:color="auto" w:fill="FFFFFF"/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 w:rsidRPr="006F6CBD">
        <w:rPr>
          <w:rFonts w:ascii="Times New Roman" w:hAnsi="Times New Roman"/>
          <w:sz w:val="24"/>
          <w:szCs w:val="24"/>
        </w:rPr>
        <w:t xml:space="preserve"> Проверьте правильность размещения игрушек. Они не должны находиться на высоте, превышающей рост ребенка, так как, пытаясь достать игрушку со шкафа, он может получить травму при падении. </w:t>
      </w:r>
      <w:r w:rsidRPr="00D2221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0" o:spid="_x0000_i1028" type="#_x0000_t75" style="width:219pt;height:180.75pt;visibility:visible">
            <v:imagedata r:id="rId10" o:title=""/>
          </v:shape>
        </w:pict>
      </w:r>
    </w:p>
    <w:p w:rsidR="005C46BC" w:rsidRDefault="005C46BC" w:rsidP="000A3993">
      <w:pPr>
        <w:shd w:val="clear" w:color="auto" w:fill="FFFFFF"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5C46BC" w:rsidRDefault="005C46BC" w:rsidP="000A3993">
      <w:pPr>
        <w:shd w:val="clear" w:color="auto" w:fill="FFFFFF"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</w:p>
    <w:p w:rsidR="005C46BC" w:rsidRPr="006F6CBD" w:rsidRDefault="005C46BC" w:rsidP="000A3993">
      <w:pPr>
        <w:shd w:val="clear" w:color="auto" w:fill="FFFFFF"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6F6CBD">
        <w:rPr>
          <w:rFonts w:ascii="Times New Roman" w:hAnsi="Times New Roman"/>
          <w:sz w:val="24"/>
          <w:szCs w:val="24"/>
        </w:rPr>
        <w:t>Если малыш боится, а тем более плачет, ни в коем случае нельзя насильно оставлять его дома одного. Иначе понадобится очень много времени, чтобы избавить его от страхов (в т.ч. боязни оставаться в одиночестве даже в соседней комнате)!</w:t>
      </w:r>
    </w:p>
    <w:p w:rsidR="005C46BC" w:rsidRDefault="005C46BC" w:rsidP="006F6CBD">
      <w:pPr>
        <w:shd w:val="clear" w:color="auto" w:fill="FFFFFF"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6F6CBD">
        <w:rPr>
          <w:rFonts w:ascii="Times New Roman" w:hAnsi="Times New Roman"/>
          <w:sz w:val="24"/>
          <w:szCs w:val="24"/>
        </w:rPr>
        <w:t xml:space="preserve">Выключите и по возможности изолируйте от ребенка все электроприборы, представляющие для него опасность. </w:t>
      </w:r>
    </w:p>
    <w:p w:rsidR="005C46BC" w:rsidRPr="006F6CBD" w:rsidRDefault="005C46BC" w:rsidP="006F6CBD">
      <w:pPr>
        <w:shd w:val="clear" w:color="auto" w:fill="FFFFFF"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D2221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1" o:spid="_x0000_i1029" type="#_x0000_t75" style="width:241.5pt;height:175.5pt;visibility:visible">
            <v:imagedata r:id="rId11" o:title=""/>
          </v:shape>
        </w:pict>
      </w:r>
    </w:p>
    <w:p w:rsidR="005C46BC" w:rsidRPr="006F6CBD" w:rsidRDefault="005C46BC" w:rsidP="006F6CBD">
      <w:pPr>
        <w:shd w:val="clear" w:color="auto" w:fill="FFFFFF"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6F6CBD">
        <w:rPr>
          <w:rFonts w:ascii="Times New Roman" w:hAnsi="Times New Roman"/>
          <w:sz w:val="24"/>
          <w:szCs w:val="24"/>
        </w:rPr>
        <w:t xml:space="preserve"> Изолируйте от ребенка спички, острые, легко бьющиеся и легковоспламеняющиеся предметы. </w:t>
      </w:r>
    </w:p>
    <w:p w:rsidR="005C46BC" w:rsidRPr="006F6CBD" w:rsidRDefault="005C46BC" w:rsidP="006F6CBD">
      <w:pPr>
        <w:shd w:val="clear" w:color="auto" w:fill="FFFFFF"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6F6CBD">
        <w:rPr>
          <w:rFonts w:ascii="Times New Roman" w:hAnsi="Times New Roman"/>
          <w:sz w:val="24"/>
          <w:szCs w:val="24"/>
        </w:rPr>
        <w:t xml:space="preserve"> Уберите в недоступные для ребенка места лекарства и медицинские препараты (таблетки, растворы, мази), средства для мытья посуды и уборки помещения. Они могут вызвать раздражение слизистой глаз, ожоги поверхности кожи, отравление. </w:t>
      </w:r>
    </w:p>
    <w:p w:rsidR="005C46BC" w:rsidRPr="002E707D" w:rsidRDefault="005C46BC" w:rsidP="002E707D">
      <w:pPr>
        <w:shd w:val="clear" w:color="auto" w:fill="FFFFFF"/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6F6CBD">
        <w:rPr>
          <w:rFonts w:ascii="Times New Roman" w:hAnsi="Times New Roman"/>
          <w:sz w:val="24"/>
          <w:szCs w:val="24"/>
        </w:rPr>
        <w:t>Следите за тем, чтобы ваш ребенок был под присмотром, ухожен, одет, накормлен и вместе с вами познавал мир через окружающие его предметы, а не самостоятельно, через травматиз</w:t>
      </w:r>
      <w:r>
        <w:rPr>
          <w:rFonts w:ascii="Times New Roman" w:hAnsi="Times New Roman"/>
          <w:sz w:val="24"/>
          <w:szCs w:val="24"/>
        </w:rPr>
        <w:t>м и опасность жизнедеятельности</w:t>
      </w:r>
      <w:bookmarkStart w:id="0" w:name="_GoBack"/>
      <w:bookmarkEnd w:id="0"/>
    </w:p>
    <w:sectPr w:rsidR="005C46BC" w:rsidRPr="002E707D" w:rsidSect="00DB64DD">
      <w:pgSz w:w="16838" w:h="11906" w:orient="landscape"/>
      <w:pgMar w:top="426" w:right="253" w:bottom="142" w:left="426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6BC" w:rsidRDefault="005C46BC" w:rsidP="000A3993">
      <w:pPr>
        <w:spacing w:after="0" w:line="240" w:lineRule="auto"/>
      </w:pPr>
      <w:r>
        <w:separator/>
      </w:r>
    </w:p>
  </w:endnote>
  <w:endnote w:type="continuationSeparator" w:id="0">
    <w:p w:rsidR="005C46BC" w:rsidRDefault="005C46BC" w:rsidP="000A3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 Symbo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6BC" w:rsidRDefault="005C46BC" w:rsidP="000A3993">
      <w:pPr>
        <w:spacing w:after="0" w:line="240" w:lineRule="auto"/>
      </w:pPr>
      <w:r>
        <w:separator/>
      </w:r>
    </w:p>
  </w:footnote>
  <w:footnote w:type="continuationSeparator" w:id="0">
    <w:p w:rsidR="005C46BC" w:rsidRDefault="005C46BC" w:rsidP="000A3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C05F37"/>
    <w:multiLevelType w:val="hybridMultilevel"/>
    <w:tmpl w:val="1DC46990"/>
    <w:lvl w:ilvl="0" w:tplc="0F161C68">
      <w:start w:val="1"/>
      <w:numFmt w:val="bullet"/>
      <w:lvlText w:val=""/>
      <w:lvlJc w:val="left"/>
      <w:pPr>
        <w:ind w:left="52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34C025AC">
      <w:start w:val="1"/>
      <w:numFmt w:val="bullet"/>
      <w:lvlText w:val="o"/>
      <w:lvlJc w:val="left"/>
      <w:pPr>
        <w:ind w:left="10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2" w:tplc="ABEC2EC2">
      <w:start w:val="1"/>
      <w:numFmt w:val="bullet"/>
      <w:lvlText w:val="▪"/>
      <w:lvlJc w:val="left"/>
      <w:pPr>
        <w:ind w:left="18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3" w:tplc="407079C0">
      <w:start w:val="1"/>
      <w:numFmt w:val="bullet"/>
      <w:lvlText w:val="•"/>
      <w:lvlJc w:val="left"/>
      <w:pPr>
        <w:ind w:left="25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4" w:tplc="22684F08">
      <w:start w:val="1"/>
      <w:numFmt w:val="bullet"/>
      <w:lvlText w:val="o"/>
      <w:lvlJc w:val="left"/>
      <w:pPr>
        <w:ind w:left="32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5" w:tplc="64CC6B76">
      <w:start w:val="1"/>
      <w:numFmt w:val="bullet"/>
      <w:lvlText w:val="▪"/>
      <w:lvlJc w:val="left"/>
      <w:pPr>
        <w:ind w:left="39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6" w:tplc="FC18CC42">
      <w:start w:val="1"/>
      <w:numFmt w:val="bullet"/>
      <w:lvlText w:val="•"/>
      <w:lvlJc w:val="left"/>
      <w:pPr>
        <w:ind w:left="46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7" w:tplc="96C81520">
      <w:start w:val="1"/>
      <w:numFmt w:val="bullet"/>
      <w:lvlText w:val="o"/>
      <w:lvlJc w:val="left"/>
      <w:pPr>
        <w:ind w:left="54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8" w:tplc="C106AB30">
      <w:start w:val="1"/>
      <w:numFmt w:val="bullet"/>
      <w:lvlText w:val="▪"/>
      <w:lvlJc w:val="left"/>
      <w:pPr>
        <w:ind w:left="61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10AF"/>
    <w:rsid w:val="000A3993"/>
    <w:rsid w:val="000B42C5"/>
    <w:rsid w:val="000B686F"/>
    <w:rsid w:val="000C71B7"/>
    <w:rsid w:val="00113569"/>
    <w:rsid w:val="001175C9"/>
    <w:rsid w:val="00184270"/>
    <w:rsid w:val="00192027"/>
    <w:rsid w:val="002800ED"/>
    <w:rsid w:val="002E707D"/>
    <w:rsid w:val="00310457"/>
    <w:rsid w:val="003819C0"/>
    <w:rsid w:val="0044106E"/>
    <w:rsid w:val="0046758A"/>
    <w:rsid w:val="00476FCB"/>
    <w:rsid w:val="004E089D"/>
    <w:rsid w:val="004F10AF"/>
    <w:rsid w:val="00544904"/>
    <w:rsid w:val="005530D8"/>
    <w:rsid w:val="005C46BC"/>
    <w:rsid w:val="005F3A8B"/>
    <w:rsid w:val="006F6CBD"/>
    <w:rsid w:val="007F5331"/>
    <w:rsid w:val="0086705C"/>
    <w:rsid w:val="008B657A"/>
    <w:rsid w:val="00941EAF"/>
    <w:rsid w:val="009B5C98"/>
    <w:rsid w:val="00A469E9"/>
    <w:rsid w:val="00B05370"/>
    <w:rsid w:val="00B72712"/>
    <w:rsid w:val="00C13440"/>
    <w:rsid w:val="00CD59AE"/>
    <w:rsid w:val="00D22218"/>
    <w:rsid w:val="00D46D6B"/>
    <w:rsid w:val="00DB64DD"/>
    <w:rsid w:val="00DE0241"/>
    <w:rsid w:val="00E01F0F"/>
    <w:rsid w:val="00E024F4"/>
    <w:rsid w:val="00E14A62"/>
    <w:rsid w:val="00EA5082"/>
    <w:rsid w:val="00EB67A6"/>
    <w:rsid w:val="00F22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86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C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71B7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B657A"/>
    <w:rPr>
      <w:lang w:eastAsia="en-US"/>
    </w:rPr>
  </w:style>
  <w:style w:type="paragraph" w:styleId="ListParagraph">
    <w:name w:val="List Paragraph"/>
    <w:basedOn w:val="Normal"/>
    <w:uiPriority w:val="99"/>
    <w:qFormat/>
    <w:rsid w:val="00CD59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A3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A399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A3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A3993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46758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54C7C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157</TotalTime>
  <Pages>2</Pages>
  <Words>541</Words>
  <Characters>3090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WinXPProSP3</cp:lastModifiedBy>
  <cp:revision>22</cp:revision>
  <dcterms:created xsi:type="dcterms:W3CDTF">2016-11-07T20:05:00Z</dcterms:created>
  <dcterms:modified xsi:type="dcterms:W3CDTF">2019-05-07T07:35:00Z</dcterms:modified>
</cp:coreProperties>
</file>