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15685" w:rsidRDefault="00515685" w:rsidP="00E62DC2">
      <w:pPr>
        <w:shd w:val="clear" w:color="auto" w:fill="FFFFFF"/>
        <w:spacing w:after="0" w:line="450" w:lineRule="atLeast"/>
        <w:jc w:val="center"/>
        <w:outlineLvl w:val="0"/>
        <w:rPr>
          <w:rFonts w:ascii="Times New Roman" w:hAnsi="Times New Roman"/>
          <w:color w:val="000000"/>
          <w:kern w:val="36"/>
          <w:sz w:val="28"/>
          <w:szCs w:val="28"/>
          <w:lang w:eastAsia="ru-RU"/>
        </w:rPr>
      </w:pPr>
      <w:bookmarkStart w:id="0" w:name="_GoBack"/>
    </w:p>
    <w:p w:rsidR="00515685" w:rsidRPr="00437AD1" w:rsidRDefault="00515685" w:rsidP="00437AD1">
      <w:pPr>
        <w:jc w:val="center"/>
        <w:outlineLvl w:val="0"/>
        <w:rPr>
          <w:rFonts w:ascii="Times New Roman" w:hAnsi="Times New Roman"/>
          <w:b/>
          <w:bCs/>
          <w:sz w:val="28"/>
          <w:szCs w:val="28"/>
        </w:rPr>
      </w:pPr>
      <w:r w:rsidRPr="00437AD1">
        <w:rPr>
          <w:rFonts w:ascii="Times New Roman" w:hAnsi="Times New Roman"/>
          <w:b/>
          <w:bCs/>
          <w:sz w:val="28"/>
          <w:szCs w:val="28"/>
        </w:rPr>
        <w:t>Муниципальное дошкольное образовательное учреждение</w:t>
      </w:r>
    </w:p>
    <w:p w:rsidR="00515685" w:rsidRPr="00437AD1" w:rsidRDefault="00515685" w:rsidP="00437AD1">
      <w:pPr>
        <w:jc w:val="center"/>
        <w:outlineLvl w:val="0"/>
        <w:rPr>
          <w:rFonts w:ascii="Times New Roman" w:hAnsi="Times New Roman"/>
          <w:sz w:val="28"/>
          <w:szCs w:val="28"/>
        </w:rPr>
      </w:pPr>
      <w:r w:rsidRPr="00437AD1">
        <w:rPr>
          <w:rFonts w:ascii="Times New Roman" w:hAnsi="Times New Roman"/>
          <w:b/>
          <w:bCs/>
          <w:sz w:val="28"/>
          <w:szCs w:val="28"/>
        </w:rPr>
        <w:t>детский сад «Тополёк»</w:t>
      </w:r>
    </w:p>
    <w:p w:rsidR="00515685" w:rsidRPr="004313A6" w:rsidRDefault="00515685" w:rsidP="00437AD1">
      <w:pPr>
        <w:rPr>
          <w:rFonts w:ascii="Times New Roman" w:hAnsi="Times New Roman"/>
          <w:b/>
          <w:bCs/>
          <w:sz w:val="28"/>
          <w:szCs w:val="28"/>
        </w:rPr>
      </w:pPr>
    </w:p>
    <w:p w:rsidR="00515685" w:rsidRPr="00437AD1" w:rsidRDefault="00515685" w:rsidP="00437AD1">
      <w:pPr>
        <w:rPr>
          <w:rFonts w:ascii="Times New Roman" w:hAnsi="Times New Roman"/>
          <w:b/>
          <w:bCs/>
          <w:sz w:val="28"/>
          <w:szCs w:val="28"/>
        </w:rPr>
      </w:pPr>
      <w:r w:rsidRPr="00445412">
        <w:rPr>
          <w:rFonts w:ascii="Times New Roman" w:hAnsi="Times New Roman"/>
          <w:b/>
          <w:bCs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2" o:spid="_x0000_i1025" type="#_x0000_t75" alt="тополек(1)" style="width:125.25pt;height:142.5pt;visibility:visible;mso-position-horizontal-relative:char;mso-position-vertical-relative:line">
            <v:imagedata r:id="rId5" o:title="" cropbottom="-2907f"/>
          </v:shape>
        </w:pict>
      </w:r>
    </w:p>
    <w:p w:rsidR="00515685" w:rsidRPr="00437AD1" w:rsidRDefault="00515685" w:rsidP="008F0D42">
      <w:pPr>
        <w:jc w:val="center"/>
        <w:outlineLvl w:val="0"/>
        <w:rPr>
          <w:rFonts w:ascii="Times New Roman" w:hAnsi="Times New Roman"/>
          <w:b/>
          <w:bCs/>
          <w:sz w:val="28"/>
          <w:szCs w:val="28"/>
        </w:rPr>
      </w:pPr>
      <w:r w:rsidRPr="00437AD1">
        <w:rPr>
          <w:rFonts w:ascii="Times New Roman" w:hAnsi="Times New Roman"/>
          <w:b/>
          <w:bCs/>
          <w:sz w:val="28"/>
          <w:szCs w:val="28"/>
        </w:rPr>
        <w:t>Проект</w:t>
      </w:r>
    </w:p>
    <w:p w:rsidR="00515685" w:rsidRPr="004313A6" w:rsidRDefault="00515685" w:rsidP="00437AD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«Осень в гости к нам пришла</w:t>
      </w:r>
      <w:r w:rsidRPr="00437AD1">
        <w:rPr>
          <w:rFonts w:ascii="Times New Roman" w:hAnsi="Times New Roman"/>
          <w:sz w:val="28"/>
          <w:szCs w:val="28"/>
        </w:rPr>
        <w:t>»</w:t>
      </w:r>
    </w:p>
    <w:p w:rsidR="00515685" w:rsidRPr="008F0D42" w:rsidRDefault="00515685" w:rsidP="008F0D42">
      <w:pPr>
        <w:jc w:val="center"/>
        <w:rPr>
          <w:rFonts w:ascii="Times New Roman" w:hAnsi="Times New Roman"/>
          <w:sz w:val="28"/>
          <w:szCs w:val="28"/>
          <w:lang w:val="en-US"/>
        </w:rPr>
      </w:pPr>
      <w:r w:rsidRPr="00445412">
        <w:rPr>
          <w:rFonts w:ascii="Times New Roman" w:hAnsi="Times New Roman"/>
          <w:b/>
          <w:color w:val="000000"/>
          <w:sz w:val="28"/>
          <w:szCs w:val="28"/>
        </w:rPr>
        <w:pict>
          <v:shape id="_x0000_i1026" type="#_x0000_t75" style="width:403.5pt;height:222.75pt">
            <v:imagedata r:id="rId6" o:title=""/>
          </v:shape>
        </w:pict>
      </w:r>
    </w:p>
    <w:p w:rsidR="00515685" w:rsidRPr="00437AD1" w:rsidRDefault="00515685" w:rsidP="00437AD1">
      <w:pPr>
        <w:jc w:val="right"/>
        <w:outlineLvl w:val="0"/>
        <w:rPr>
          <w:rFonts w:ascii="Times New Roman" w:hAnsi="Times New Roman"/>
          <w:bCs/>
          <w:sz w:val="28"/>
          <w:szCs w:val="28"/>
        </w:rPr>
      </w:pPr>
      <w:r w:rsidRPr="00437AD1">
        <w:rPr>
          <w:rFonts w:ascii="Times New Roman" w:hAnsi="Times New Roman"/>
          <w:b/>
          <w:bCs/>
          <w:sz w:val="28"/>
          <w:szCs w:val="28"/>
        </w:rPr>
        <w:t xml:space="preserve">Составила: </w:t>
      </w:r>
      <w:r w:rsidRPr="00437AD1">
        <w:rPr>
          <w:rFonts w:ascii="Times New Roman" w:hAnsi="Times New Roman"/>
          <w:bCs/>
          <w:sz w:val="28"/>
          <w:szCs w:val="28"/>
        </w:rPr>
        <w:t xml:space="preserve">Фокина Александра Сергеевна                </w:t>
      </w:r>
    </w:p>
    <w:p w:rsidR="00515685" w:rsidRPr="00437AD1" w:rsidRDefault="00515685" w:rsidP="00437AD1">
      <w:pPr>
        <w:jc w:val="right"/>
        <w:rPr>
          <w:rFonts w:ascii="Times New Roman" w:hAnsi="Times New Roman"/>
          <w:sz w:val="28"/>
          <w:szCs w:val="28"/>
        </w:rPr>
      </w:pPr>
      <w:r w:rsidRPr="00437AD1">
        <w:rPr>
          <w:rFonts w:ascii="Times New Roman" w:hAnsi="Times New Roman"/>
          <w:bCs/>
          <w:sz w:val="28"/>
          <w:szCs w:val="28"/>
        </w:rPr>
        <w:t xml:space="preserve">  воспитатель первой квалификационной</w:t>
      </w:r>
    </w:p>
    <w:p w:rsidR="00515685" w:rsidRPr="00437AD1" w:rsidRDefault="00515685" w:rsidP="00437AD1">
      <w:pPr>
        <w:jc w:val="right"/>
        <w:rPr>
          <w:rFonts w:ascii="Times New Roman" w:hAnsi="Times New Roman"/>
          <w:sz w:val="28"/>
          <w:szCs w:val="28"/>
        </w:rPr>
      </w:pPr>
      <w:r w:rsidRPr="00437AD1">
        <w:rPr>
          <w:rFonts w:ascii="Times New Roman" w:hAnsi="Times New Roman"/>
          <w:bCs/>
          <w:sz w:val="28"/>
          <w:szCs w:val="28"/>
        </w:rPr>
        <w:t xml:space="preserve">                            категории  </w:t>
      </w:r>
    </w:p>
    <w:p w:rsidR="00515685" w:rsidRPr="00437AD1" w:rsidRDefault="00515685" w:rsidP="00437AD1">
      <w:pPr>
        <w:rPr>
          <w:rFonts w:ascii="Times New Roman" w:hAnsi="Times New Roman"/>
          <w:bCs/>
          <w:sz w:val="28"/>
          <w:szCs w:val="28"/>
        </w:rPr>
      </w:pPr>
      <w:r w:rsidRPr="00437AD1">
        <w:rPr>
          <w:rFonts w:ascii="Times New Roman" w:hAnsi="Times New Roman"/>
          <w:bCs/>
          <w:sz w:val="28"/>
          <w:szCs w:val="28"/>
        </w:rPr>
        <w:t xml:space="preserve">                                   </w:t>
      </w:r>
    </w:p>
    <w:p w:rsidR="00515685" w:rsidRPr="00437AD1" w:rsidRDefault="00515685" w:rsidP="00437AD1">
      <w:pPr>
        <w:rPr>
          <w:rFonts w:ascii="Times New Roman" w:hAnsi="Times New Roman"/>
          <w:b/>
          <w:bCs/>
          <w:sz w:val="28"/>
          <w:szCs w:val="28"/>
        </w:rPr>
      </w:pPr>
    </w:p>
    <w:p w:rsidR="00515685" w:rsidRPr="00437AD1" w:rsidRDefault="00515685" w:rsidP="00437AD1">
      <w:pPr>
        <w:rPr>
          <w:rFonts w:ascii="Times New Roman" w:hAnsi="Times New Roman"/>
          <w:b/>
          <w:bCs/>
          <w:sz w:val="28"/>
          <w:szCs w:val="28"/>
        </w:rPr>
      </w:pPr>
    </w:p>
    <w:p w:rsidR="00515685" w:rsidRPr="00437AD1" w:rsidRDefault="00515685" w:rsidP="00437AD1">
      <w:pPr>
        <w:rPr>
          <w:rFonts w:ascii="Times New Roman" w:hAnsi="Times New Roman"/>
          <w:b/>
          <w:bCs/>
          <w:sz w:val="28"/>
          <w:szCs w:val="28"/>
        </w:rPr>
      </w:pPr>
    </w:p>
    <w:p w:rsidR="00515685" w:rsidRPr="00862172" w:rsidRDefault="00515685" w:rsidP="00862172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г. Мышкин 201</w:t>
      </w:r>
      <w:r w:rsidRPr="004313A6">
        <w:rPr>
          <w:rFonts w:ascii="Times New Roman" w:hAnsi="Times New Roman"/>
          <w:sz w:val="28"/>
          <w:szCs w:val="28"/>
        </w:rPr>
        <w:t>9</w:t>
      </w:r>
      <w:r w:rsidRPr="00862172">
        <w:rPr>
          <w:rFonts w:ascii="Times New Roman" w:hAnsi="Times New Roman"/>
          <w:sz w:val="28"/>
          <w:szCs w:val="28"/>
        </w:rPr>
        <w:t>г.</w:t>
      </w:r>
    </w:p>
    <w:p w:rsidR="00515685" w:rsidRPr="008F0D42" w:rsidRDefault="00515685" w:rsidP="00862172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8F0D42">
        <w:rPr>
          <w:rFonts w:ascii="Times New Roman" w:hAnsi="Times New Roman"/>
          <w:b/>
          <w:color w:val="000000"/>
          <w:sz w:val="28"/>
          <w:szCs w:val="28"/>
        </w:rPr>
        <w:t>Паспорт проекта</w:t>
      </w:r>
    </w:p>
    <w:p w:rsidR="00515685" w:rsidRPr="00862172" w:rsidRDefault="00515685" w:rsidP="00437AD1">
      <w:pPr>
        <w:pStyle w:val="NormalWeb"/>
        <w:spacing w:line="360" w:lineRule="auto"/>
        <w:rPr>
          <w:sz w:val="28"/>
          <w:szCs w:val="28"/>
        </w:rPr>
      </w:pPr>
      <w:r w:rsidRPr="00862172">
        <w:rPr>
          <w:b/>
          <w:bCs/>
          <w:sz w:val="28"/>
          <w:szCs w:val="28"/>
        </w:rPr>
        <w:t xml:space="preserve">Тип проекта: </w:t>
      </w:r>
      <w:r w:rsidRPr="0034561A">
        <w:rPr>
          <w:bCs/>
          <w:sz w:val="28"/>
          <w:szCs w:val="28"/>
        </w:rPr>
        <w:t>игровой,</w:t>
      </w:r>
      <w:r>
        <w:rPr>
          <w:b/>
          <w:bCs/>
          <w:sz w:val="28"/>
          <w:szCs w:val="28"/>
        </w:rPr>
        <w:t xml:space="preserve"> </w:t>
      </w:r>
      <w:r w:rsidRPr="0034561A">
        <w:rPr>
          <w:bCs/>
          <w:sz w:val="28"/>
          <w:szCs w:val="28"/>
        </w:rPr>
        <w:t>познавательно-</w:t>
      </w:r>
      <w:r w:rsidRPr="00862172">
        <w:rPr>
          <w:sz w:val="28"/>
          <w:szCs w:val="28"/>
        </w:rPr>
        <w:t>тво</w:t>
      </w:r>
      <w:r>
        <w:rPr>
          <w:sz w:val="28"/>
          <w:szCs w:val="28"/>
        </w:rPr>
        <w:t>рческий.</w:t>
      </w:r>
      <w:r w:rsidRPr="00862172">
        <w:rPr>
          <w:b/>
          <w:bCs/>
          <w:sz w:val="28"/>
          <w:szCs w:val="28"/>
        </w:rPr>
        <w:t xml:space="preserve">                                                                          </w:t>
      </w:r>
      <w:r>
        <w:rPr>
          <w:b/>
          <w:bCs/>
          <w:sz w:val="28"/>
          <w:szCs w:val="28"/>
        </w:rPr>
        <w:t>Срок реализации</w:t>
      </w:r>
      <w:r w:rsidRPr="00862172">
        <w:rPr>
          <w:sz w:val="28"/>
          <w:szCs w:val="28"/>
        </w:rPr>
        <w:t>:</w:t>
      </w:r>
      <w:r>
        <w:rPr>
          <w:sz w:val="28"/>
          <w:szCs w:val="28"/>
        </w:rPr>
        <w:t xml:space="preserve"> краткосрочный - 2 недели (2-13</w:t>
      </w:r>
      <w:r w:rsidRPr="00862172">
        <w:rPr>
          <w:sz w:val="28"/>
          <w:szCs w:val="28"/>
        </w:rPr>
        <w:t xml:space="preserve"> </w:t>
      </w:r>
      <w:r>
        <w:rPr>
          <w:sz w:val="28"/>
          <w:szCs w:val="28"/>
        </w:rPr>
        <w:t>сентября)</w:t>
      </w:r>
      <w:r w:rsidRPr="00862172">
        <w:rPr>
          <w:sz w:val="28"/>
          <w:szCs w:val="28"/>
        </w:rPr>
        <w:t xml:space="preserve">.                                                                                 </w:t>
      </w:r>
      <w:r w:rsidRPr="00862172">
        <w:rPr>
          <w:b/>
          <w:bCs/>
          <w:sz w:val="28"/>
          <w:szCs w:val="28"/>
        </w:rPr>
        <w:t>Участники проекта</w:t>
      </w:r>
      <w:r>
        <w:rPr>
          <w:sz w:val="28"/>
          <w:szCs w:val="28"/>
        </w:rPr>
        <w:t xml:space="preserve">: воспитатель, </w:t>
      </w:r>
      <w:r w:rsidRPr="00862172">
        <w:rPr>
          <w:sz w:val="28"/>
          <w:szCs w:val="28"/>
        </w:rPr>
        <w:t>дети</w:t>
      </w:r>
      <w:r>
        <w:rPr>
          <w:sz w:val="28"/>
          <w:szCs w:val="28"/>
        </w:rPr>
        <w:t xml:space="preserve">, родители воспитанников.            </w:t>
      </w:r>
      <w:r w:rsidRPr="00862172">
        <w:rPr>
          <w:b/>
          <w:sz w:val="28"/>
          <w:szCs w:val="28"/>
        </w:rPr>
        <w:t>Возраст детей:</w:t>
      </w:r>
      <w:r>
        <w:rPr>
          <w:sz w:val="28"/>
          <w:szCs w:val="28"/>
        </w:rPr>
        <w:t xml:space="preserve"> </w:t>
      </w:r>
      <w:r w:rsidRPr="00862172">
        <w:rPr>
          <w:sz w:val="28"/>
          <w:szCs w:val="28"/>
        </w:rPr>
        <w:t>4</w:t>
      </w:r>
      <w:r>
        <w:rPr>
          <w:sz w:val="28"/>
          <w:szCs w:val="28"/>
        </w:rPr>
        <w:t>-5 лет.</w:t>
      </w:r>
    </w:p>
    <w:bookmarkEnd w:id="0"/>
    <w:p w:rsidR="00515685" w:rsidRPr="004D470D" w:rsidRDefault="00515685" w:rsidP="00E62DC2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Актуальность</w:t>
      </w:r>
    </w:p>
    <w:p w:rsidR="00515685" w:rsidRPr="004D470D" w:rsidRDefault="00515685" w:rsidP="00E62DC2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Большинство изменений в мире природы человек может заметить, почувствовать и пережить только вне стен помещения, в непосредственном контакте с природой. Ни картина, ни рассказ не заменят живого общения с ней. Природу важно воспринимать всей душой, всеми органами чувств, замечать многообразие её форм, красоту красок, звуков, запахов. Сколько возможностей для развития чувств, речи, движений, воображения. Это формирует первый сенсорный опыт ребенка – основу для его интеллектуального развития. Впечатления от родной природы, полученные в детстве, запоминаются на всю жизнь. Поэтому, так важно ввести ребенка в природу с самого раннего возраста.</w:t>
      </w:r>
    </w:p>
    <w:p w:rsidR="00515685" w:rsidRPr="004D470D" w:rsidRDefault="00515685" w:rsidP="00E62DC2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Красота «золотой осени» доступна даже самому маленькому ребенку. Поэтому так важно с самого раннего возраста развивать у малышей предпосылки наблюдательности, интереса и взаимосвязь явлений природы и жизни людей, развивать воображение, вызывать эстетический отклик на красоту осени.</w:t>
      </w:r>
    </w:p>
    <w:p w:rsidR="00515685" w:rsidRPr="004D470D" w:rsidRDefault="00515685" w:rsidP="00E62DC2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«Экологическое воспитание» ребенка раннего возраста означает содействие взрослых развитию доброго и любознательного малыша, открытого миру природы. Мы должны научить малышей смотреть и видеть, знать и любить и, конечно, беречь природу.</w:t>
      </w:r>
    </w:p>
    <w:p w:rsidR="00515685" w:rsidRPr="004D470D" w:rsidRDefault="00515685" w:rsidP="00E62DC2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Цель проекта: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о</w:t>
      </w: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знакомление детей с природой, формирование осознанно бережного отношения к ней.</w:t>
      </w:r>
    </w:p>
    <w:p w:rsidR="00515685" w:rsidRPr="004D470D" w:rsidRDefault="00515685" w:rsidP="00E62DC2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Задачи проекта:</w:t>
      </w:r>
    </w:p>
    <w:p w:rsidR="00515685" w:rsidRPr="004D470D" w:rsidRDefault="00515685" w:rsidP="00E62DC2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1. Формирование элементарных представлений об осенних изменениях в природе (разноцветные листья на деревьях, похолодало, идут частые дожди, дует ветер, листья летят с деревьев).</w:t>
      </w:r>
    </w:p>
    <w:p w:rsidR="00515685" w:rsidRPr="004D470D" w:rsidRDefault="00515685" w:rsidP="00E62DC2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2. На основе расширения ориентировки в окружающем развивать понимание речи и активизировать словарь по теме.</w:t>
      </w:r>
    </w:p>
    <w:p w:rsidR="00515685" w:rsidRPr="004D470D" w:rsidRDefault="00515685" w:rsidP="00E62DC2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3. Воспитывать добрые чувства, любознательность, эстетическое восприятие, переживания, связанное с красотой природы.</w:t>
      </w:r>
    </w:p>
    <w:p w:rsidR="00515685" w:rsidRPr="004D470D" w:rsidRDefault="00515685" w:rsidP="00E62DC2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4. Познакомить детей с произведениями художественной литературы об осени. Вызвать у детей интерес к иллюстрациям в книгах.</w:t>
      </w:r>
    </w:p>
    <w:p w:rsidR="00515685" w:rsidRPr="004D470D" w:rsidRDefault="00515685" w:rsidP="00E62DC2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5. Воспитывать стремление отразить свои яркие впечатления в рисунках и аппликации. Учить передавать образ осени доступными способами художественного творчества.</w:t>
      </w:r>
    </w:p>
    <w:p w:rsidR="00515685" w:rsidRPr="004D470D" w:rsidRDefault="00515685" w:rsidP="00E62DC2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6. Различать сенсорные свойства: величину (большой, маленький), цвет (желтый, красный, зеленый, синий), качества (мокрый, грязный).</w:t>
      </w:r>
    </w:p>
    <w:p w:rsidR="00515685" w:rsidRDefault="00515685" w:rsidP="00E62DC2">
      <w:pPr>
        <w:shd w:val="clear" w:color="auto" w:fill="FFFFFF"/>
        <w:spacing w:before="150" w:after="150" w:line="240" w:lineRule="auto"/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Ожидаемый результат</w:t>
      </w:r>
    </w:p>
    <w:p w:rsidR="00515685" w:rsidRPr="004D470D" w:rsidRDefault="00515685" w:rsidP="00E62DC2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Для детей:</w:t>
      </w:r>
    </w:p>
    <w:p w:rsidR="00515685" w:rsidRPr="004D470D" w:rsidRDefault="00515685" w:rsidP="00E62DC2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Дошкольный</w:t>
      </w: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возраст – самое благоприятное время для накопления знаний об окружающем мире, для сенсорного воспитания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. Проект поможет заложить </w:t>
      </w: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представления и ориентиры в мире природы. Благодаря работе по проекту дети научаться наблюдать, воспринимать происходящие вокруг них сезонные явления – листо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пад, холодный дождь, ветер</w:t>
      </w: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, познакомятся с качествами природного материала, у детей активизируется словарь (научатся называть цвет осенних листьев), разовьется зрительное и слуховое внимание, укрепится сила мышц руки.</w:t>
      </w:r>
    </w:p>
    <w:p w:rsidR="00515685" w:rsidRDefault="00515685" w:rsidP="00E62DC2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Осень – время адаптации детей к условиям детского сада. Общение с природой даст заметный оздоровительный эффект, поможет снять психологическую напряженность, стресс и агрессивность, настроит на доброжелательное отношение ко всему живому.</w:t>
      </w:r>
    </w:p>
    <w:p w:rsidR="00515685" w:rsidRPr="0034561A" w:rsidRDefault="00515685" w:rsidP="0034561A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34561A">
        <w:rPr>
          <w:rFonts w:ascii="Times New Roman" w:hAnsi="Times New Roman"/>
          <w:b/>
          <w:color w:val="000000"/>
          <w:sz w:val="28"/>
          <w:szCs w:val="28"/>
          <w:lang w:eastAsia="ru-RU"/>
        </w:rPr>
        <w:t>Для родителей:</w:t>
      </w:r>
      <w:r w:rsidRPr="0034561A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получение возможности участия в процессе речевого, творческого и эмоционального развития детей, взаимного общения с педагогами в процессе активного сотрудничества в период реализации проекта.</w:t>
      </w:r>
    </w:p>
    <w:p w:rsidR="00515685" w:rsidRPr="00F65D3F" w:rsidRDefault="00515685" w:rsidP="00D20A0E">
      <w:pPr>
        <w:shd w:val="clear" w:color="auto" w:fill="FFFFFF"/>
        <w:spacing w:before="150" w:after="150" w:line="24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F65D3F">
        <w:rPr>
          <w:rFonts w:ascii="Times New Roman" w:hAnsi="Times New Roman"/>
          <w:b/>
          <w:color w:val="000000"/>
          <w:sz w:val="28"/>
          <w:szCs w:val="28"/>
          <w:lang w:eastAsia="ru-RU"/>
        </w:rPr>
        <w:t>Этапы реализации проекта:</w:t>
      </w:r>
    </w:p>
    <w:p w:rsidR="00515685" w:rsidRPr="00F65D3F" w:rsidRDefault="00515685" w:rsidP="00D20A0E">
      <w:pPr>
        <w:shd w:val="clear" w:color="auto" w:fill="FFFFFF"/>
        <w:spacing w:before="150" w:after="150" w:line="24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F65D3F">
        <w:rPr>
          <w:rFonts w:ascii="Times New Roman" w:hAnsi="Times New Roman"/>
          <w:b/>
          <w:color w:val="000000"/>
          <w:sz w:val="28"/>
          <w:szCs w:val="28"/>
          <w:lang w:eastAsia="ru-RU"/>
        </w:rPr>
        <w:t>1.Подготовительный этап.</w:t>
      </w:r>
    </w:p>
    <w:p w:rsidR="00515685" w:rsidRPr="00D20A0E" w:rsidRDefault="00515685" w:rsidP="00D20A0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Pr="00D20A0E">
        <w:rPr>
          <w:rFonts w:ascii="Times New Roman" w:hAnsi="Times New Roman"/>
          <w:color w:val="000000"/>
          <w:sz w:val="28"/>
          <w:szCs w:val="28"/>
          <w:lang w:eastAsia="ru-RU"/>
        </w:rPr>
        <w:t>1.Определение цели, задач проекта.</w:t>
      </w:r>
    </w:p>
    <w:p w:rsidR="00515685" w:rsidRPr="00D20A0E" w:rsidRDefault="00515685" w:rsidP="00D20A0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D20A0E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2.Составление предварительного плана-схемы работы над проектом. </w:t>
      </w:r>
    </w:p>
    <w:p w:rsidR="00515685" w:rsidRDefault="00515685" w:rsidP="00D20A0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Pr="00D20A0E">
        <w:rPr>
          <w:rFonts w:ascii="Times New Roman" w:hAnsi="Times New Roman"/>
          <w:color w:val="000000"/>
          <w:sz w:val="28"/>
          <w:szCs w:val="28"/>
          <w:lang w:eastAsia="ru-RU"/>
        </w:rPr>
        <w:t xml:space="preserve">3.Подбор литературы, 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оборудования</w:t>
      </w:r>
      <w:r w:rsidRPr="00D20A0E">
        <w:rPr>
          <w:rFonts w:ascii="Times New Roman" w:hAnsi="Times New Roman"/>
          <w:color w:val="000000"/>
          <w:sz w:val="28"/>
          <w:szCs w:val="28"/>
          <w:lang w:eastAsia="ru-RU"/>
        </w:rPr>
        <w:t>.</w:t>
      </w:r>
    </w:p>
    <w:p w:rsidR="00515685" w:rsidRPr="00D20A0E" w:rsidRDefault="00515685" w:rsidP="00D20A0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4</w:t>
      </w:r>
      <w:r w:rsidRPr="00D20A0E">
        <w:rPr>
          <w:rFonts w:ascii="Times New Roman" w:hAnsi="Times New Roman"/>
          <w:color w:val="000000"/>
          <w:sz w:val="28"/>
          <w:szCs w:val="28"/>
          <w:lang w:eastAsia="ru-RU"/>
        </w:rPr>
        <w:t xml:space="preserve">. Ознакомление родителей с целью и задачами проекта, планом-схемой проекта, совместное внесение корректив, распределение обязанностей, установление сроков выполнения.  </w:t>
      </w:r>
    </w:p>
    <w:p w:rsidR="00515685" w:rsidRDefault="00515685" w:rsidP="00D20A0E">
      <w:pPr>
        <w:shd w:val="clear" w:color="auto" w:fill="FFFFFF"/>
        <w:spacing w:before="150" w:after="150" w:line="24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D20A0E">
        <w:rPr>
          <w:rFonts w:ascii="Times New Roman" w:hAnsi="Times New Roman"/>
          <w:b/>
          <w:color w:val="000000"/>
          <w:sz w:val="28"/>
          <w:szCs w:val="28"/>
          <w:lang w:eastAsia="ru-RU"/>
        </w:rPr>
        <w:t>2.Основной этап.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394"/>
        <w:gridCol w:w="5736"/>
        <w:gridCol w:w="2441"/>
      </w:tblGrid>
      <w:tr w:rsidR="00515685" w:rsidTr="007E60CA">
        <w:tc>
          <w:tcPr>
            <w:tcW w:w="1368" w:type="dxa"/>
          </w:tcPr>
          <w:p w:rsidR="00515685" w:rsidRPr="007E60CA" w:rsidRDefault="00515685" w:rsidP="007E60CA">
            <w:pPr>
              <w:spacing w:before="150" w:after="150" w:line="240" w:lineRule="auto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  <w:t>Дата</w:t>
            </w:r>
          </w:p>
        </w:tc>
        <w:tc>
          <w:tcPr>
            <w:tcW w:w="5760" w:type="dxa"/>
          </w:tcPr>
          <w:p w:rsidR="00515685" w:rsidRPr="007E60CA" w:rsidRDefault="00515685" w:rsidP="007E60CA">
            <w:pPr>
              <w:spacing w:before="150" w:after="150" w:line="240" w:lineRule="auto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  <w:t>Мероприятие</w:t>
            </w:r>
          </w:p>
        </w:tc>
        <w:tc>
          <w:tcPr>
            <w:tcW w:w="2443" w:type="dxa"/>
          </w:tcPr>
          <w:p w:rsidR="00515685" w:rsidRPr="007E60CA" w:rsidRDefault="00515685" w:rsidP="007E60CA">
            <w:pPr>
              <w:spacing w:before="150" w:after="150" w:line="240" w:lineRule="auto"/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  <w:t>Ответственный</w:t>
            </w:r>
          </w:p>
        </w:tc>
      </w:tr>
      <w:tr w:rsidR="00515685" w:rsidTr="007E60CA">
        <w:tc>
          <w:tcPr>
            <w:tcW w:w="1368" w:type="dxa"/>
          </w:tcPr>
          <w:p w:rsidR="00515685" w:rsidRPr="007E60CA" w:rsidRDefault="00515685" w:rsidP="007E60CA">
            <w:pPr>
              <w:spacing w:before="150" w:after="150" w:line="240" w:lineRule="auto"/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  <w:t>02.09.19г.</w:t>
            </w:r>
          </w:p>
        </w:tc>
        <w:tc>
          <w:tcPr>
            <w:tcW w:w="5760" w:type="dxa"/>
          </w:tcPr>
          <w:p w:rsidR="00515685" w:rsidRDefault="00515685" w:rsidP="007E60CA">
            <w:pPr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  <w:t>Осеннее развлечение</w:t>
            </w: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 «Приключение с Морковкой и Боровиком»</w:t>
            </w:r>
          </w:p>
          <w:p w:rsidR="00515685" w:rsidRPr="00A43C57" w:rsidRDefault="00515685" w:rsidP="00AC201E">
            <w:pPr>
              <w:spacing w:before="100" w:beforeAutospacing="1" w:after="100" w:afterAutospacing="1" w:line="240" w:lineRule="auto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A43C5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Чтение художественной литературы:</w:t>
            </w:r>
          </w:p>
          <w:p w:rsidR="00515685" w:rsidRPr="00AC201E" w:rsidRDefault="00515685" w:rsidP="00AC201E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AC201E">
              <w:rPr>
                <w:rFonts w:ascii="Times New Roman" w:hAnsi="Times New Roman"/>
                <w:sz w:val="28"/>
                <w:szCs w:val="28"/>
                <w:lang w:eastAsia="ru-RU"/>
              </w:rPr>
              <w:t>Ю. Тувим  «Овощи»</w:t>
            </w:r>
          </w:p>
        </w:tc>
        <w:tc>
          <w:tcPr>
            <w:tcW w:w="2443" w:type="dxa"/>
          </w:tcPr>
          <w:p w:rsidR="00515685" w:rsidRPr="007E60CA" w:rsidRDefault="00515685" w:rsidP="007E60CA">
            <w:pPr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воспитатель</w:t>
            </w:r>
          </w:p>
        </w:tc>
      </w:tr>
      <w:tr w:rsidR="00515685" w:rsidTr="007E60CA">
        <w:tc>
          <w:tcPr>
            <w:tcW w:w="1368" w:type="dxa"/>
          </w:tcPr>
          <w:p w:rsidR="00515685" w:rsidRPr="007E60CA" w:rsidRDefault="00515685" w:rsidP="007E60CA">
            <w:pPr>
              <w:spacing w:before="150" w:after="150" w:line="240" w:lineRule="auto"/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  <w:t>03.09.19г.</w:t>
            </w:r>
          </w:p>
        </w:tc>
        <w:tc>
          <w:tcPr>
            <w:tcW w:w="5760" w:type="dxa"/>
          </w:tcPr>
          <w:p w:rsidR="00515685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  <w:t xml:space="preserve">Консультация </w:t>
            </w: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для родителей «Прогулки с детьми осенью»</w:t>
            </w: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:rsidR="00515685" w:rsidRPr="00AC201E" w:rsidRDefault="00515685" w:rsidP="00AC201E">
            <w:pPr>
              <w:pStyle w:val="c6"/>
            </w:pPr>
            <w:r w:rsidRPr="00A43C57">
              <w:rPr>
                <w:rStyle w:val="c4c16c30"/>
                <w:b/>
                <w:sz w:val="28"/>
                <w:szCs w:val="28"/>
              </w:rPr>
              <w:t>Словесные игры:</w:t>
            </w:r>
            <w:r>
              <w:t xml:space="preserve"> </w:t>
            </w:r>
            <w:r w:rsidRPr="00A43C57">
              <w:rPr>
                <w:rStyle w:val="c7c16"/>
                <w:b/>
                <w:sz w:val="28"/>
                <w:szCs w:val="28"/>
              </w:rPr>
              <w:t>Игра «Один – много»</w:t>
            </w:r>
            <w:r>
              <w:rPr>
                <w:rStyle w:val="c7c16"/>
                <w:b/>
                <w:sz w:val="28"/>
                <w:szCs w:val="28"/>
              </w:rPr>
              <w:t>.</w:t>
            </w:r>
          </w:p>
          <w:p w:rsidR="00515685" w:rsidRPr="00A43C57" w:rsidRDefault="00515685" w:rsidP="00AC201E">
            <w:pPr>
              <w:pStyle w:val="c13c35"/>
              <w:rPr>
                <w:sz w:val="28"/>
                <w:szCs w:val="28"/>
              </w:rPr>
            </w:pPr>
            <w:r w:rsidRPr="00A43C57">
              <w:rPr>
                <w:rStyle w:val="c4c11c16"/>
                <w:sz w:val="28"/>
                <w:szCs w:val="28"/>
              </w:rPr>
              <w:t xml:space="preserve">Цель: </w:t>
            </w:r>
            <w:r w:rsidRPr="00A43C57">
              <w:rPr>
                <w:rStyle w:val="c4c11"/>
                <w:sz w:val="28"/>
                <w:szCs w:val="28"/>
              </w:rPr>
              <w:t>образование от единственного числа существительных множественное число.</w:t>
            </w:r>
          </w:p>
          <w:p w:rsidR="00515685" w:rsidRPr="004D470D" w:rsidRDefault="00515685" w:rsidP="00AC201E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D470D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Рассматривание осенних иллюстраций, беседа о красоте осени</w:t>
            </w:r>
          </w:p>
          <w:p w:rsidR="00515685" w:rsidRPr="004D470D" w:rsidRDefault="00515685" w:rsidP="00AC201E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Задачи: р</w:t>
            </w:r>
            <w:r w:rsidRPr="004D470D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азвивать умение замечать красоту осенней природы.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Формирование элементарных математических представлений «Сложи листик</w:t>
            </w: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»</w:t>
            </w: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Задачи: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1. Учить детей складывать из двух частей целое, называть получившийся предмет.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2. Учить дифференцировать красный, желтый, зеленый цвета. Понимать и использовать в активной речи слова «такой же», «не такой».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3. Учить понимать сюжет, развивать умение слушать пояснения воспитателя, высказываться по поводу изображенного.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 </w:t>
            </w:r>
            <w:r w:rsidRPr="007E60CA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Дидактическая игра «Разложи листочки по цвету»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Задачи: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1. Учить детей различать цвета, правильно называть их.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bCs/>
                <w:color w:val="000000"/>
                <w:sz w:val="28"/>
                <w:szCs w:val="28"/>
                <w:lang w:eastAsia="ru-RU"/>
              </w:rPr>
              <w:t>2.</w:t>
            </w:r>
            <w:r w:rsidRPr="007E60CA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 </w:t>
            </w: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Учить раскладывать листочки в ведерки по принципу «такой – не такой».</w:t>
            </w:r>
          </w:p>
        </w:tc>
        <w:tc>
          <w:tcPr>
            <w:tcW w:w="2443" w:type="dxa"/>
          </w:tcPr>
          <w:p w:rsidR="00515685" w:rsidRPr="007E60CA" w:rsidRDefault="00515685" w:rsidP="007E60CA">
            <w:pPr>
              <w:spacing w:before="150" w:after="150" w:line="240" w:lineRule="auto"/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</w:tr>
      <w:tr w:rsidR="00515685" w:rsidTr="007E60CA">
        <w:tc>
          <w:tcPr>
            <w:tcW w:w="1368" w:type="dxa"/>
          </w:tcPr>
          <w:p w:rsidR="00515685" w:rsidRPr="007E60CA" w:rsidRDefault="00515685" w:rsidP="007E60CA">
            <w:pPr>
              <w:spacing w:before="150" w:after="150" w:line="240" w:lineRule="auto"/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  <w:t>04.09.19г.</w:t>
            </w:r>
          </w:p>
        </w:tc>
        <w:tc>
          <w:tcPr>
            <w:tcW w:w="5760" w:type="dxa"/>
          </w:tcPr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  <w:t>Папка – передвижка</w:t>
            </w: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 «Осень золотая»</w:t>
            </w: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Дидактическая игра «Оденем куклу на прогулку»</w:t>
            </w: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:rsidR="00515685" w:rsidRDefault="00515685" w:rsidP="007E60CA">
            <w:pPr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Задачи: уточнить название осеней одежды</w:t>
            </w: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:rsidR="00515685" w:rsidRPr="00A43C57" w:rsidRDefault="00515685" w:rsidP="00AC201E">
            <w:pPr>
              <w:spacing w:before="100" w:beforeAutospacing="1" w:after="100" w:afterAutospacing="1" w:line="240" w:lineRule="auto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A43C5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Чтение художественной литературы:</w:t>
            </w:r>
          </w:p>
          <w:p w:rsidR="00515685" w:rsidRPr="00AC201E" w:rsidRDefault="00515685" w:rsidP="00AC201E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AC201E">
              <w:rPr>
                <w:rFonts w:ascii="Times New Roman" w:hAnsi="Times New Roman"/>
                <w:sz w:val="28"/>
                <w:szCs w:val="28"/>
                <w:lang w:eastAsia="ru-RU"/>
              </w:rPr>
              <w:t>Н. Сладков «Осень на пороге»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2443" w:type="dxa"/>
          </w:tcPr>
          <w:p w:rsidR="00515685" w:rsidRPr="007E60CA" w:rsidRDefault="00515685" w:rsidP="007E60CA">
            <w:pPr>
              <w:spacing w:before="150" w:after="150" w:line="240" w:lineRule="auto"/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</w:tr>
      <w:tr w:rsidR="00515685" w:rsidTr="007E60CA">
        <w:tc>
          <w:tcPr>
            <w:tcW w:w="1368" w:type="dxa"/>
          </w:tcPr>
          <w:p w:rsidR="00515685" w:rsidRPr="007E60CA" w:rsidRDefault="00515685" w:rsidP="007E60CA">
            <w:pPr>
              <w:spacing w:before="150" w:after="150" w:line="240" w:lineRule="auto"/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  <w:t>05.09.19г.</w:t>
            </w:r>
          </w:p>
        </w:tc>
        <w:tc>
          <w:tcPr>
            <w:tcW w:w="5760" w:type="dxa"/>
          </w:tcPr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  <w:t xml:space="preserve">Фотовыставка </w:t>
            </w: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«Осенью на прогулке».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Рассматривание осенних иллюстраций, беседа о красоте осени</w:t>
            </w: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.</w:t>
            </w:r>
          </w:p>
          <w:p w:rsidR="00515685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Задачи: развивать умение замечать красоту осенней природы.</w:t>
            </w:r>
          </w:p>
          <w:p w:rsidR="00515685" w:rsidRPr="00A43C57" w:rsidRDefault="00515685" w:rsidP="00990EBA">
            <w:pPr>
              <w:spacing w:before="100" w:beforeAutospacing="1" w:after="100" w:afterAutospacing="1" w:line="240" w:lineRule="auto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A43C5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Чтение художественной литературы:</w:t>
            </w:r>
          </w:p>
          <w:p w:rsidR="00515685" w:rsidRPr="00990EBA" w:rsidRDefault="00515685" w:rsidP="00990EBA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0EBA">
              <w:rPr>
                <w:rFonts w:ascii="Times New Roman" w:hAnsi="Times New Roman"/>
                <w:sz w:val="28"/>
                <w:szCs w:val="28"/>
                <w:lang w:eastAsia="ru-RU"/>
              </w:rPr>
              <w:t>В.  Сутеев «Под грибом».</w:t>
            </w:r>
          </w:p>
        </w:tc>
        <w:tc>
          <w:tcPr>
            <w:tcW w:w="2443" w:type="dxa"/>
          </w:tcPr>
          <w:p w:rsidR="00515685" w:rsidRPr="007E60CA" w:rsidRDefault="00515685" w:rsidP="007E60CA">
            <w:pPr>
              <w:spacing w:before="150" w:after="150" w:line="240" w:lineRule="auto"/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</w:tr>
      <w:tr w:rsidR="00515685" w:rsidTr="007E60CA">
        <w:tc>
          <w:tcPr>
            <w:tcW w:w="1368" w:type="dxa"/>
          </w:tcPr>
          <w:p w:rsidR="00515685" w:rsidRPr="007E60CA" w:rsidRDefault="00515685" w:rsidP="007E60CA">
            <w:pPr>
              <w:spacing w:before="150" w:after="150" w:line="240" w:lineRule="auto"/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  <w:t>06.09.19г.</w:t>
            </w:r>
          </w:p>
        </w:tc>
        <w:tc>
          <w:tcPr>
            <w:tcW w:w="5760" w:type="dxa"/>
          </w:tcPr>
          <w:p w:rsidR="00515685" w:rsidRDefault="00515685" w:rsidP="007E60CA">
            <w:pPr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  <w:t>Выставка-конкурс</w:t>
            </w: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 «Дары осени 2019г.», осенняя поделка из природного материала и овощей».</w:t>
            </w:r>
          </w:p>
          <w:p w:rsidR="00515685" w:rsidRDefault="00515685" w:rsidP="00990EBA">
            <w:pPr>
              <w:spacing w:before="100" w:beforeAutospacing="1" w:after="100" w:afterAutospacing="1" w:line="240" w:lineRule="auto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A43C5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Чтение художественной литературы:</w:t>
            </w:r>
          </w:p>
          <w:p w:rsidR="00515685" w:rsidRPr="00990EBA" w:rsidRDefault="00515685" w:rsidP="00990EBA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0EBA">
              <w:rPr>
                <w:rFonts w:ascii="Times New Roman" w:hAnsi="Times New Roman"/>
                <w:sz w:val="28"/>
                <w:szCs w:val="28"/>
                <w:lang w:eastAsia="ru-RU"/>
              </w:rPr>
              <w:t>Г. Юдин "Как варить компот"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2443" w:type="dxa"/>
          </w:tcPr>
          <w:p w:rsidR="00515685" w:rsidRPr="007E60CA" w:rsidRDefault="00515685" w:rsidP="007E60CA">
            <w:pPr>
              <w:spacing w:before="150" w:after="150" w:line="240" w:lineRule="auto"/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</w:tr>
      <w:tr w:rsidR="00515685" w:rsidTr="007E60CA">
        <w:tc>
          <w:tcPr>
            <w:tcW w:w="1368" w:type="dxa"/>
          </w:tcPr>
          <w:p w:rsidR="00515685" w:rsidRPr="007E60CA" w:rsidRDefault="00515685" w:rsidP="007E60CA">
            <w:pPr>
              <w:spacing w:before="150" w:after="150" w:line="240" w:lineRule="auto"/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  <w:t>09.09.19г.</w:t>
            </w:r>
          </w:p>
        </w:tc>
        <w:tc>
          <w:tcPr>
            <w:tcW w:w="5760" w:type="dxa"/>
          </w:tcPr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Прогулка «Наблюдение за ветром»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Пальчиковая гимнастика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Задачи: развивать мелкую моторику рук, укреплять мышцы рук детей.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  <w:t>Осенний букет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Раз, два, три, четыре, пять, </w:t>
            </w:r>
            <w:r w:rsidRPr="007E60CA">
              <w:rPr>
                <w:rFonts w:ascii="Times New Roman" w:hAnsi="Times New Roman"/>
                <w:iCs/>
                <w:color w:val="000000"/>
                <w:sz w:val="28"/>
                <w:szCs w:val="28"/>
                <w:lang w:eastAsia="ru-RU"/>
              </w:rPr>
              <w:t>Загибаем пальчики по очереди.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Будем листья собирать. </w:t>
            </w:r>
            <w:r w:rsidRPr="007E60CA">
              <w:rPr>
                <w:rFonts w:ascii="Times New Roman" w:hAnsi="Times New Roman"/>
                <w:iCs/>
                <w:color w:val="000000"/>
                <w:sz w:val="28"/>
                <w:szCs w:val="28"/>
                <w:lang w:eastAsia="ru-RU"/>
              </w:rPr>
              <w:t>Сжимаем и разжимаем кулачки.</w:t>
            </w:r>
          </w:p>
          <w:p w:rsidR="00515685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iCs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Листья березы, листья осины, </w:t>
            </w:r>
            <w:r w:rsidRPr="007E60CA">
              <w:rPr>
                <w:rFonts w:ascii="Times New Roman" w:hAnsi="Times New Roman"/>
                <w:iCs/>
                <w:color w:val="000000"/>
                <w:sz w:val="28"/>
                <w:szCs w:val="28"/>
                <w:lang w:eastAsia="ru-RU"/>
              </w:rPr>
              <w:t>Загибаем пальчики по очереди.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Листики дуба мы соберем,</w:t>
            </w:r>
          </w:p>
          <w:p w:rsidR="00515685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Маме осенний букет отнесем.</w:t>
            </w:r>
          </w:p>
          <w:p w:rsidR="00515685" w:rsidRDefault="00515685" w:rsidP="00990EBA">
            <w:pPr>
              <w:spacing w:before="100" w:beforeAutospacing="1" w:after="100" w:afterAutospacing="1" w:line="240" w:lineRule="auto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A43C5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Чтение художественной литературы:</w:t>
            </w:r>
          </w:p>
          <w:p w:rsidR="00515685" w:rsidRPr="00990EBA" w:rsidRDefault="00515685" w:rsidP="00990EBA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0EBA">
              <w:rPr>
                <w:rFonts w:ascii="Times New Roman" w:hAnsi="Times New Roman"/>
                <w:sz w:val="28"/>
                <w:szCs w:val="28"/>
                <w:lang w:eastAsia="ru-RU"/>
              </w:rPr>
              <w:t>А.Н. Толстой "Мужик и медведь" (русская народная сказка)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.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  <w:t>Дождик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Дождик, дождик, поливай! </w:t>
            </w:r>
            <w:r w:rsidRPr="007E60CA">
              <w:rPr>
                <w:rFonts w:ascii="Times New Roman" w:hAnsi="Times New Roman"/>
                <w:iCs/>
                <w:color w:val="000000"/>
                <w:sz w:val="28"/>
                <w:szCs w:val="28"/>
                <w:lang w:eastAsia="ru-RU"/>
              </w:rPr>
              <w:t>Кончиками пальцев ударяем по другой ладошке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Будет хлеба каравай, </w:t>
            </w:r>
            <w:r w:rsidRPr="007E60CA">
              <w:rPr>
                <w:rFonts w:ascii="Times New Roman" w:hAnsi="Times New Roman"/>
                <w:iCs/>
                <w:color w:val="000000"/>
                <w:sz w:val="28"/>
                <w:szCs w:val="28"/>
                <w:lang w:eastAsia="ru-RU"/>
              </w:rPr>
              <w:t>Вытягиваем руки вперед, соединяем их в «каравай»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Будут пряники и сушки, </w:t>
            </w:r>
            <w:r w:rsidRPr="007E60CA">
              <w:rPr>
                <w:rFonts w:ascii="Times New Roman" w:hAnsi="Times New Roman"/>
                <w:iCs/>
                <w:color w:val="000000"/>
                <w:sz w:val="28"/>
                <w:szCs w:val="28"/>
                <w:lang w:eastAsia="ru-RU"/>
              </w:rPr>
              <w:t>Лепим пирожки.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Будут вкусные ватрушки! </w:t>
            </w:r>
            <w:r w:rsidRPr="007E60CA">
              <w:rPr>
                <w:rFonts w:ascii="Times New Roman" w:hAnsi="Times New Roman"/>
                <w:iCs/>
                <w:color w:val="000000"/>
                <w:sz w:val="28"/>
                <w:szCs w:val="28"/>
                <w:lang w:eastAsia="ru-RU"/>
              </w:rPr>
              <w:t>Соединяем большой и указательный пальчики в колечко.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  <w:t>Паучок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Паучок бежал по ветке</w:t>
            </w: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.</w:t>
            </w: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 </w:t>
            </w:r>
            <w:r w:rsidRPr="007E60CA">
              <w:rPr>
                <w:rFonts w:ascii="Times New Roman" w:hAnsi="Times New Roman"/>
                <w:iCs/>
                <w:color w:val="000000"/>
                <w:sz w:val="28"/>
                <w:szCs w:val="28"/>
                <w:lang w:eastAsia="ru-RU"/>
              </w:rPr>
              <w:t>Малыши бегут ручками по столу.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А за ним все его детки. </w:t>
            </w:r>
            <w:r w:rsidRPr="007E60CA">
              <w:rPr>
                <w:rFonts w:ascii="Times New Roman" w:hAnsi="Times New Roman"/>
                <w:iCs/>
                <w:color w:val="000000"/>
                <w:sz w:val="28"/>
                <w:szCs w:val="28"/>
                <w:lang w:eastAsia="ru-RU"/>
              </w:rPr>
              <w:t>Ручки бегают от кисти до плеча.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Дождик с неба вдруг полил - </w:t>
            </w:r>
            <w:r w:rsidRPr="007E60CA">
              <w:rPr>
                <w:rFonts w:ascii="Times New Roman" w:hAnsi="Times New Roman"/>
                <w:iCs/>
                <w:color w:val="000000"/>
                <w:sz w:val="28"/>
                <w:szCs w:val="28"/>
                <w:lang w:eastAsia="ru-RU"/>
              </w:rPr>
              <w:t>Машут ручками.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Паучка на землю смыл. </w:t>
            </w:r>
            <w:r w:rsidRPr="007E60CA">
              <w:rPr>
                <w:rFonts w:ascii="Times New Roman" w:hAnsi="Times New Roman"/>
                <w:iCs/>
                <w:color w:val="000000"/>
                <w:sz w:val="28"/>
                <w:szCs w:val="28"/>
                <w:lang w:eastAsia="ru-RU"/>
              </w:rPr>
              <w:t>Ручки падают на колени</w:t>
            </w:r>
            <w:r>
              <w:rPr>
                <w:rFonts w:ascii="Times New Roman" w:hAnsi="Times New Roman"/>
                <w:iCs/>
                <w:color w:val="000000"/>
                <w:sz w:val="28"/>
                <w:szCs w:val="28"/>
                <w:lang w:eastAsia="ru-RU"/>
              </w:rPr>
              <w:t>.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Солнце стало пригревать</w:t>
            </w:r>
            <w:r w:rsidRPr="007E60CA">
              <w:rPr>
                <w:rFonts w:ascii="Times New Roman" w:hAnsi="Times New Roman"/>
                <w:iCs/>
                <w:color w:val="000000"/>
                <w:sz w:val="28"/>
                <w:szCs w:val="28"/>
                <w:lang w:eastAsia="ru-RU"/>
              </w:rPr>
              <w:t> - Поднимают руки вверх,</w:t>
            </w: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7E60CA">
              <w:rPr>
                <w:rFonts w:ascii="Times New Roman" w:hAnsi="Times New Roman"/>
                <w:iCs/>
                <w:color w:val="000000"/>
                <w:sz w:val="28"/>
                <w:szCs w:val="28"/>
                <w:lang w:eastAsia="ru-RU"/>
              </w:rPr>
              <w:t>раздвинув пальчики.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Паучок бежит опять! </w:t>
            </w:r>
            <w:r w:rsidRPr="007E60CA">
              <w:rPr>
                <w:rFonts w:ascii="Times New Roman" w:hAnsi="Times New Roman"/>
                <w:iCs/>
                <w:color w:val="000000"/>
                <w:sz w:val="28"/>
                <w:szCs w:val="28"/>
                <w:lang w:eastAsia="ru-RU"/>
              </w:rPr>
              <w:t>Ручки бегут по столу.</w:t>
            </w:r>
          </w:p>
        </w:tc>
        <w:tc>
          <w:tcPr>
            <w:tcW w:w="2443" w:type="dxa"/>
          </w:tcPr>
          <w:p w:rsidR="00515685" w:rsidRPr="007E60CA" w:rsidRDefault="00515685" w:rsidP="007E60CA">
            <w:pPr>
              <w:spacing w:before="150" w:after="150" w:line="240" w:lineRule="auto"/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</w:tr>
      <w:tr w:rsidR="00515685" w:rsidTr="007E60CA">
        <w:tc>
          <w:tcPr>
            <w:tcW w:w="1368" w:type="dxa"/>
          </w:tcPr>
          <w:p w:rsidR="00515685" w:rsidRPr="007E60CA" w:rsidRDefault="00515685" w:rsidP="007E60CA">
            <w:pPr>
              <w:spacing w:before="150" w:after="150" w:line="240" w:lineRule="auto"/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  <w:t>10.09.19г.</w:t>
            </w:r>
          </w:p>
        </w:tc>
        <w:tc>
          <w:tcPr>
            <w:tcW w:w="5760" w:type="dxa"/>
          </w:tcPr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Прогулка «Наблюдаем листопад»</w:t>
            </w: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.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Дыхательная гимнастика «Чей листок раньше улетит»</w:t>
            </w: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.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Задачи: укреплять дыхательную мускулатуру, развивать длительный плавный выдох.</w:t>
            </w:r>
          </w:p>
          <w:p w:rsidR="00515685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Воспитатель предлагает рассмотреть листочки, их цвет, предлагает долго, плавно подуть на листок и посмотреть, как он полетит. Можно устроить соревнования «чей листок улетит раньше», «Чей листок улетит дальше».</w:t>
            </w:r>
          </w:p>
          <w:p w:rsidR="00515685" w:rsidRPr="00A43C57" w:rsidRDefault="00515685" w:rsidP="00AC201E">
            <w:pPr>
              <w:pStyle w:val="c6c31"/>
              <w:rPr>
                <w:b/>
                <w:sz w:val="28"/>
                <w:szCs w:val="28"/>
              </w:rPr>
            </w:pPr>
            <w:r>
              <w:rPr>
                <w:rStyle w:val="c7c16"/>
                <w:b/>
                <w:sz w:val="28"/>
                <w:szCs w:val="28"/>
              </w:rPr>
              <w:t xml:space="preserve">Словесная игра: </w:t>
            </w:r>
            <w:r w:rsidRPr="00A43C57">
              <w:rPr>
                <w:rStyle w:val="c7c16"/>
                <w:b/>
                <w:sz w:val="28"/>
                <w:szCs w:val="28"/>
              </w:rPr>
              <w:t>«Назови ласково</w:t>
            </w:r>
            <w:r>
              <w:rPr>
                <w:rStyle w:val="c7c16"/>
                <w:b/>
                <w:sz w:val="28"/>
                <w:szCs w:val="28"/>
              </w:rPr>
              <w:t>».</w:t>
            </w:r>
          </w:p>
          <w:p w:rsidR="00515685" w:rsidRPr="00A43C57" w:rsidRDefault="00515685" w:rsidP="00AC201E">
            <w:pPr>
              <w:pStyle w:val="c13c31c36"/>
              <w:rPr>
                <w:sz w:val="28"/>
                <w:szCs w:val="28"/>
              </w:rPr>
            </w:pPr>
            <w:r>
              <w:rPr>
                <w:rStyle w:val="c4c11"/>
                <w:sz w:val="28"/>
                <w:szCs w:val="28"/>
              </w:rPr>
              <w:t>Задачи: у</w:t>
            </w:r>
            <w:r w:rsidRPr="00A43C57">
              <w:rPr>
                <w:rStyle w:val="c4c11"/>
                <w:sz w:val="28"/>
                <w:szCs w:val="28"/>
              </w:rPr>
              <w:t>чить детей образовать существительные с помощью уменьшительно- ласкательных суффиксов.</w:t>
            </w:r>
          </w:p>
          <w:p w:rsidR="00515685" w:rsidRDefault="00515685" w:rsidP="00990EBA">
            <w:pPr>
              <w:spacing w:before="100" w:beforeAutospacing="1" w:after="100" w:afterAutospacing="1" w:line="240" w:lineRule="auto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A43C5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Чтение художественной литературы:</w:t>
            </w:r>
          </w:p>
          <w:p w:rsidR="00515685" w:rsidRPr="00990EBA" w:rsidRDefault="00515685" w:rsidP="00990EBA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0EBA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 </w:t>
            </w:r>
            <w:r w:rsidRPr="00990EBA">
              <w:rPr>
                <w:rFonts w:ascii="Times New Roman" w:hAnsi="Times New Roman"/>
                <w:sz w:val="28"/>
                <w:szCs w:val="28"/>
                <w:lang w:eastAsia="ru-RU"/>
              </w:rPr>
              <w:t>А. Майков «Осенние листья по ветру кружат»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2443" w:type="dxa"/>
          </w:tcPr>
          <w:p w:rsidR="00515685" w:rsidRPr="007E60CA" w:rsidRDefault="00515685" w:rsidP="007E60CA">
            <w:pPr>
              <w:spacing w:before="150" w:after="150" w:line="240" w:lineRule="auto"/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</w:tr>
      <w:tr w:rsidR="00515685" w:rsidTr="007E60CA">
        <w:tc>
          <w:tcPr>
            <w:tcW w:w="1368" w:type="dxa"/>
          </w:tcPr>
          <w:p w:rsidR="00515685" w:rsidRPr="007E60CA" w:rsidRDefault="00515685" w:rsidP="007E60CA">
            <w:pPr>
              <w:spacing w:before="150" w:after="150" w:line="240" w:lineRule="auto"/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  <w:t>11.09.19г.</w:t>
            </w:r>
          </w:p>
        </w:tc>
        <w:tc>
          <w:tcPr>
            <w:tcW w:w="5760" w:type="dxa"/>
          </w:tcPr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Дидактическая игра «Времена года»</w:t>
            </w: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.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1. Познакомить детей с самыми характерными признаками осени года (листопад, люди одеты теплее, идут дожди и пр.);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2. Научить детей различать на картинках осень.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  <w:t xml:space="preserve">Конструирование </w:t>
            </w: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«Осенний букет»</w:t>
            </w: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:rsidR="00515685" w:rsidRDefault="00515685" w:rsidP="00990EBA">
            <w:pPr>
              <w:spacing w:before="100" w:beforeAutospacing="1" w:after="100" w:afterAutospacing="1" w:line="240" w:lineRule="auto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A43C5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Чтение художественной литературы:</w:t>
            </w:r>
          </w:p>
          <w:p w:rsidR="00515685" w:rsidRPr="00990EBA" w:rsidRDefault="00515685" w:rsidP="00990EBA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0EBA">
              <w:rPr>
                <w:rFonts w:ascii="Times New Roman" w:hAnsi="Times New Roman"/>
                <w:sz w:val="28"/>
                <w:szCs w:val="28"/>
                <w:lang w:eastAsia="ru-RU"/>
              </w:rPr>
              <w:t>Г. Снигерев «Как птицы и звери к осени готовятся».</w:t>
            </w:r>
          </w:p>
        </w:tc>
        <w:tc>
          <w:tcPr>
            <w:tcW w:w="2443" w:type="dxa"/>
          </w:tcPr>
          <w:p w:rsidR="00515685" w:rsidRPr="007E60CA" w:rsidRDefault="00515685" w:rsidP="007E60CA">
            <w:pPr>
              <w:spacing w:before="150" w:after="150" w:line="240" w:lineRule="auto"/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</w:tr>
      <w:tr w:rsidR="00515685" w:rsidTr="007E60CA">
        <w:tc>
          <w:tcPr>
            <w:tcW w:w="1368" w:type="dxa"/>
          </w:tcPr>
          <w:p w:rsidR="00515685" w:rsidRPr="007E60CA" w:rsidRDefault="00515685" w:rsidP="007E60CA">
            <w:pPr>
              <w:spacing w:before="150" w:after="150" w:line="240" w:lineRule="auto"/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  <w:t>12.09.19г.</w:t>
            </w:r>
          </w:p>
        </w:tc>
        <w:tc>
          <w:tcPr>
            <w:tcW w:w="5760" w:type="dxa"/>
          </w:tcPr>
          <w:p w:rsidR="00515685" w:rsidRDefault="00515685" w:rsidP="007E60CA">
            <w:pPr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  <w:t>Коллективная работа по аппликации</w:t>
            </w: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 «Ах, какая осень»</w:t>
            </w: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:rsidR="00515685" w:rsidRDefault="00515685" w:rsidP="00990EBA">
            <w:pPr>
              <w:pStyle w:val="c6"/>
              <w:rPr>
                <w:rStyle w:val="c4c11"/>
                <w:sz w:val="28"/>
                <w:szCs w:val="28"/>
              </w:rPr>
            </w:pPr>
            <w:r>
              <w:rPr>
                <w:rStyle w:val="c7c16"/>
                <w:b/>
                <w:sz w:val="28"/>
                <w:szCs w:val="28"/>
              </w:rPr>
              <w:t xml:space="preserve"> Словесная игра: </w:t>
            </w:r>
            <w:r w:rsidRPr="00A43C57">
              <w:rPr>
                <w:rStyle w:val="c7c16"/>
                <w:b/>
                <w:sz w:val="28"/>
                <w:szCs w:val="28"/>
              </w:rPr>
              <w:t>«Что лишнее?»</w:t>
            </w:r>
            <w:r>
              <w:rPr>
                <w:rStyle w:val="c4c11"/>
                <w:sz w:val="28"/>
                <w:szCs w:val="28"/>
              </w:rPr>
              <w:t>Задачи:  у</w:t>
            </w:r>
            <w:r w:rsidRPr="00A43C57">
              <w:rPr>
                <w:rStyle w:val="c4c11"/>
                <w:sz w:val="28"/>
                <w:szCs w:val="28"/>
              </w:rPr>
              <w:t>чить детей выбирать среди предметов те, которые не могут быть включены в заданные группы, отвечать на вопросы, поясняя свой выбор.</w:t>
            </w:r>
          </w:p>
          <w:p w:rsidR="00515685" w:rsidRPr="00990EBA" w:rsidRDefault="00515685" w:rsidP="00990EBA">
            <w:pPr>
              <w:spacing w:before="100" w:beforeAutospacing="1" w:after="100" w:afterAutospacing="1" w:line="240" w:lineRule="auto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A43C5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Чтение художественной литературы:</w:t>
            </w:r>
            <w:r w:rsidRPr="00990EBA">
              <w:rPr>
                <w:rFonts w:ascii="Times New Roman" w:hAnsi="Times New Roman"/>
                <w:sz w:val="28"/>
                <w:szCs w:val="28"/>
                <w:lang w:eastAsia="ru-RU"/>
              </w:rPr>
              <w:t>Е. Фартутдинова  «Сказка о том, почему помидор стал красным».</w:t>
            </w:r>
          </w:p>
        </w:tc>
        <w:tc>
          <w:tcPr>
            <w:tcW w:w="2443" w:type="dxa"/>
          </w:tcPr>
          <w:p w:rsidR="00515685" w:rsidRPr="007E60CA" w:rsidRDefault="00515685" w:rsidP="007E60CA">
            <w:pPr>
              <w:spacing w:before="150" w:after="150" w:line="240" w:lineRule="auto"/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</w:tr>
      <w:tr w:rsidR="00515685" w:rsidTr="007E60CA">
        <w:tc>
          <w:tcPr>
            <w:tcW w:w="1368" w:type="dxa"/>
          </w:tcPr>
          <w:p w:rsidR="00515685" w:rsidRPr="007E60CA" w:rsidRDefault="00515685" w:rsidP="007E60CA">
            <w:pPr>
              <w:spacing w:before="150" w:after="150" w:line="240" w:lineRule="auto"/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  <w:t>13.</w:t>
            </w:r>
            <w:r w:rsidRPr="007E60CA"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  <w:t>09.19г.</w:t>
            </w:r>
          </w:p>
        </w:tc>
        <w:tc>
          <w:tcPr>
            <w:tcW w:w="5760" w:type="dxa"/>
          </w:tcPr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u w:val="single"/>
                <w:lang w:eastAsia="ru-RU"/>
              </w:rPr>
              <w:t>Художественное творчество (рисование) «Наблюдаем за дождливой погодой»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Задачи: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1. Познакомить детей с наиболее типичными особенностями осени дождливой погодой.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2. Уточнить название и назначение предметов одежды.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3. Продолжать учить детей правильно держать карандаш; рисовать вертикальные линии.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4. Закреплять знание синего цвета.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Подвижные игры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Задачи: учить свободно двигаться по площадке, действовать по сигналу воспитателя.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  <w:t>1. Игра проводится с листочками в руках.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Листочки летали, </w:t>
            </w:r>
            <w:r w:rsidRPr="007E60CA">
              <w:rPr>
                <w:rFonts w:ascii="Times New Roman" w:hAnsi="Times New Roman"/>
                <w:iCs/>
                <w:color w:val="000000"/>
                <w:sz w:val="28"/>
                <w:szCs w:val="28"/>
                <w:lang w:eastAsia="ru-RU"/>
              </w:rPr>
              <w:t>(дети свободно бегают по игровой площадке),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Листочки кружились, (</w:t>
            </w:r>
            <w:r w:rsidRPr="007E60CA">
              <w:rPr>
                <w:rFonts w:ascii="Times New Roman" w:hAnsi="Times New Roman"/>
                <w:iCs/>
                <w:color w:val="000000"/>
                <w:sz w:val="28"/>
                <w:szCs w:val="28"/>
                <w:lang w:eastAsia="ru-RU"/>
              </w:rPr>
              <w:t>кружатся, взмахивая листочками по показу взрослого.)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Листочки устали и вниз опустились,            </w:t>
            </w:r>
            <w:r w:rsidRPr="007E60CA">
              <w:rPr>
                <w:rFonts w:ascii="Times New Roman" w:hAnsi="Times New Roman"/>
                <w:iCs/>
                <w:color w:val="000000"/>
                <w:sz w:val="28"/>
                <w:szCs w:val="28"/>
                <w:lang w:eastAsia="ru-RU"/>
              </w:rPr>
              <w:t>(садятся на корточки, опускают руки.)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Подул ветерочек </w:t>
            </w:r>
            <w:r w:rsidRPr="007E60CA">
              <w:rPr>
                <w:rFonts w:ascii="Times New Roman" w:hAnsi="Times New Roman"/>
                <w:iCs/>
                <w:color w:val="000000"/>
                <w:sz w:val="28"/>
                <w:szCs w:val="28"/>
                <w:lang w:eastAsia="ru-RU"/>
              </w:rPr>
              <w:t>(воспитатель изображает ветерок султанчиком),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На них – и опять, ( </w:t>
            </w:r>
            <w:r w:rsidRPr="007E60CA">
              <w:rPr>
                <w:rFonts w:ascii="Times New Roman" w:hAnsi="Times New Roman"/>
                <w:iCs/>
                <w:color w:val="000000"/>
                <w:sz w:val="28"/>
                <w:szCs w:val="28"/>
                <w:lang w:eastAsia="ru-RU"/>
              </w:rPr>
              <w:t>бегает, кружась, взмахивая руками.)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Все детки – листочки хотят полетать! </w:t>
            </w:r>
            <w:r w:rsidRPr="007E60CA">
              <w:rPr>
                <w:rFonts w:ascii="Times New Roman" w:hAnsi="Times New Roman"/>
                <w:iCs/>
                <w:color w:val="000000"/>
                <w:sz w:val="28"/>
                <w:szCs w:val="28"/>
                <w:lang w:eastAsia="ru-RU"/>
              </w:rPr>
              <w:t>(дети снова бегут, кружатся среди листопада.)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 </w:t>
            </w:r>
            <w:r w:rsidRPr="007E60CA"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  <w:t>2. «Дождик лей»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Дождик лей, лей, лей,      </w:t>
            </w:r>
            <w:r w:rsidRPr="007E60CA">
              <w:rPr>
                <w:rFonts w:ascii="Times New Roman" w:hAnsi="Times New Roman"/>
                <w:iCs/>
                <w:color w:val="000000"/>
                <w:sz w:val="28"/>
                <w:szCs w:val="28"/>
                <w:lang w:eastAsia="ru-RU"/>
              </w:rPr>
              <w:t>(Дети машут руками.)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На меня и на людей,        </w:t>
            </w:r>
            <w:r w:rsidRPr="007E60CA">
              <w:rPr>
                <w:rFonts w:ascii="Times New Roman" w:hAnsi="Times New Roman"/>
                <w:iCs/>
                <w:color w:val="000000"/>
                <w:sz w:val="28"/>
                <w:szCs w:val="28"/>
                <w:lang w:eastAsia="ru-RU"/>
              </w:rPr>
              <w:t>(Показывают на себя и на других ребят.)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На людей по ложке,         </w:t>
            </w:r>
            <w:r w:rsidRPr="007E60CA">
              <w:rPr>
                <w:rFonts w:ascii="Times New Roman" w:hAnsi="Times New Roman"/>
                <w:iCs/>
                <w:color w:val="000000"/>
                <w:sz w:val="28"/>
                <w:szCs w:val="28"/>
                <w:lang w:eastAsia="ru-RU"/>
              </w:rPr>
              <w:t>(Складывают ручки ложечками.)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На меня по крошке,         </w:t>
            </w:r>
            <w:r w:rsidRPr="007E60CA">
              <w:rPr>
                <w:rFonts w:ascii="Times New Roman" w:hAnsi="Times New Roman"/>
                <w:iCs/>
                <w:color w:val="000000"/>
                <w:sz w:val="28"/>
                <w:szCs w:val="28"/>
                <w:lang w:eastAsia="ru-RU"/>
              </w:rPr>
              <w:t>(«Крошат» ручками на себя.)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А на Бабу – Ягу               </w:t>
            </w:r>
            <w:r w:rsidRPr="007E60CA">
              <w:rPr>
                <w:rFonts w:ascii="Times New Roman" w:hAnsi="Times New Roman"/>
                <w:iCs/>
                <w:color w:val="000000"/>
                <w:sz w:val="28"/>
                <w:szCs w:val="28"/>
                <w:lang w:eastAsia="ru-RU"/>
              </w:rPr>
              <w:t>(Делают страшное лицо.)</w:t>
            </w:r>
          </w:p>
          <w:p w:rsidR="00515685" w:rsidRPr="007E60CA" w:rsidRDefault="00515685" w:rsidP="007E60CA">
            <w:pPr>
              <w:shd w:val="clear" w:color="auto" w:fill="FFFFFF"/>
              <w:spacing w:before="150"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7E60CA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Лей по целому ведру!      </w:t>
            </w:r>
            <w:r w:rsidRPr="007E60CA">
              <w:rPr>
                <w:rFonts w:ascii="Times New Roman" w:hAnsi="Times New Roman"/>
                <w:iCs/>
                <w:color w:val="000000"/>
                <w:sz w:val="28"/>
                <w:szCs w:val="28"/>
                <w:lang w:eastAsia="ru-RU"/>
              </w:rPr>
              <w:t>(Двумя руками «выплескивают» воду.)</w:t>
            </w:r>
          </w:p>
        </w:tc>
        <w:tc>
          <w:tcPr>
            <w:tcW w:w="2443" w:type="dxa"/>
          </w:tcPr>
          <w:p w:rsidR="00515685" w:rsidRPr="007E60CA" w:rsidRDefault="00515685" w:rsidP="007E60CA">
            <w:pPr>
              <w:spacing w:before="150" w:after="150" w:line="240" w:lineRule="auto"/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</w:tr>
    </w:tbl>
    <w:p w:rsidR="00515685" w:rsidRPr="00D20A0E" w:rsidRDefault="00515685" w:rsidP="00D20A0E">
      <w:pPr>
        <w:shd w:val="clear" w:color="auto" w:fill="FFFFFF"/>
        <w:spacing w:before="150" w:after="150" w:line="24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</w:p>
    <w:p w:rsidR="00515685" w:rsidRDefault="00515685" w:rsidP="0041201E">
      <w:pPr>
        <w:pStyle w:val="NormalWeb"/>
        <w:spacing w:line="360" w:lineRule="auto"/>
        <w:outlineLvl w:val="0"/>
        <w:rPr>
          <w:b/>
          <w:sz w:val="28"/>
          <w:szCs w:val="28"/>
        </w:rPr>
      </w:pPr>
    </w:p>
    <w:p w:rsidR="00515685" w:rsidRDefault="00515685" w:rsidP="0041201E">
      <w:pPr>
        <w:pStyle w:val="NormalWeb"/>
        <w:spacing w:line="360" w:lineRule="auto"/>
        <w:outlineLvl w:val="0"/>
        <w:rPr>
          <w:b/>
          <w:sz w:val="28"/>
          <w:szCs w:val="28"/>
        </w:rPr>
      </w:pPr>
    </w:p>
    <w:p w:rsidR="00515685" w:rsidRDefault="00515685" w:rsidP="0041201E">
      <w:pPr>
        <w:pStyle w:val="NormalWeb"/>
        <w:spacing w:line="360" w:lineRule="auto"/>
        <w:outlineLvl w:val="0"/>
        <w:rPr>
          <w:b/>
          <w:sz w:val="28"/>
          <w:szCs w:val="28"/>
        </w:rPr>
      </w:pPr>
      <w:r>
        <w:rPr>
          <w:b/>
          <w:sz w:val="28"/>
          <w:szCs w:val="28"/>
        </w:rPr>
        <w:t>3.</w:t>
      </w:r>
      <w:r w:rsidRPr="0041201E">
        <w:rPr>
          <w:b/>
          <w:sz w:val="28"/>
          <w:szCs w:val="28"/>
        </w:rPr>
        <w:t>Заключительный этап</w:t>
      </w:r>
      <w:r>
        <w:rPr>
          <w:b/>
          <w:sz w:val="28"/>
          <w:szCs w:val="28"/>
        </w:rPr>
        <w:t>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548"/>
        <w:gridCol w:w="5580"/>
        <w:gridCol w:w="2443"/>
      </w:tblGrid>
      <w:tr w:rsidR="00515685" w:rsidTr="007E60CA">
        <w:tc>
          <w:tcPr>
            <w:tcW w:w="1548" w:type="dxa"/>
          </w:tcPr>
          <w:p w:rsidR="00515685" w:rsidRPr="007E60CA" w:rsidRDefault="00515685" w:rsidP="007E60CA">
            <w:pPr>
              <w:pStyle w:val="NormalWeb"/>
              <w:spacing w:line="360" w:lineRule="auto"/>
              <w:outlineLvl w:val="0"/>
              <w:rPr>
                <w:b/>
                <w:sz w:val="28"/>
                <w:szCs w:val="28"/>
              </w:rPr>
            </w:pPr>
            <w:r w:rsidRPr="007E60CA">
              <w:rPr>
                <w:sz w:val="28"/>
                <w:szCs w:val="28"/>
              </w:rPr>
              <w:t>Дата</w:t>
            </w:r>
          </w:p>
        </w:tc>
        <w:tc>
          <w:tcPr>
            <w:tcW w:w="5580" w:type="dxa"/>
          </w:tcPr>
          <w:p w:rsidR="00515685" w:rsidRPr="007E60CA" w:rsidRDefault="00515685" w:rsidP="007E60CA">
            <w:pPr>
              <w:pStyle w:val="NormalWeb"/>
              <w:spacing w:line="360" w:lineRule="auto"/>
              <w:outlineLvl w:val="0"/>
              <w:rPr>
                <w:b/>
                <w:sz w:val="28"/>
                <w:szCs w:val="28"/>
              </w:rPr>
            </w:pPr>
            <w:r w:rsidRPr="007E60CA">
              <w:rPr>
                <w:sz w:val="28"/>
                <w:szCs w:val="28"/>
              </w:rPr>
              <w:t>Мероприятие</w:t>
            </w:r>
          </w:p>
        </w:tc>
        <w:tc>
          <w:tcPr>
            <w:tcW w:w="2443" w:type="dxa"/>
          </w:tcPr>
          <w:p w:rsidR="00515685" w:rsidRPr="007E60CA" w:rsidRDefault="00515685" w:rsidP="007E60CA">
            <w:pPr>
              <w:pStyle w:val="NormalWeb"/>
              <w:spacing w:line="360" w:lineRule="auto"/>
              <w:outlineLvl w:val="0"/>
              <w:rPr>
                <w:b/>
                <w:sz w:val="28"/>
                <w:szCs w:val="28"/>
              </w:rPr>
            </w:pPr>
            <w:r w:rsidRPr="007E60CA">
              <w:rPr>
                <w:sz w:val="28"/>
                <w:szCs w:val="28"/>
              </w:rPr>
              <w:t>Продукт</w:t>
            </w:r>
          </w:p>
        </w:tc>
      </w:tr>
      <w:tr w:rsidR="00515685" w:rsidTr="007E60CA">
        <w:tc>
          <w:tcPr>
            <w:tcW w:w="1548" w:type="dxa"/>
          </w:tcPr>
          <w:p w:rsidR="00515685" w:rsidRPr="007E60CA" w:rsidRDefault="00515685" w:rsidP="007E60CA">
            <w:pPr>
              <w:pStyle w:val="NormalWeb"/>
              <w:spacing w:line="360" w:lineRule="auto"/>
              <w:outlineLvl w:val="0"/>
              <w:rPr>
                <w:b/>
                <w:sz w:val="28"/>
                <w:szCs w:val="28"/>
              </w:rPr>
            </w:pPr>
            <w:r w:rsidRPr="007E60CA">
              <w:rPr>
                <w:b/>
                <w:sz w:val="28"/>
                <w:szCs w:val="28"/>
              </w:rPr>
              <w:t>26.09.19г.</w:t>
            </w:r>
          </w:p>
        </w:tc>
        <w:tc>
          <w:tcPr>
            <w:tcW w:w="5580" w:type="dxa"/>
          </w:tcPr>
          <w:p w:rsidR="00515685" w:rsidRPr="007E60CA" w:rsidRDefault="00515685" w:rsidP="007E60CA">
            <w:pPr>
              <w:pStyle w:val="NormalWeb"/>
              <w:spacing w:line="360" w:lineRule="auto"/>
              <w:outlineLvl w:val="0"/>
              <w:rPr>
                <w:b/>
                <w:sz w:val="28"/>
                <w:szCs w:val="28"/>
              </w:rPr>
            </w:pPr>
            <w:r w:rsidRPr="007E60CA">
              <w:rPr>
                <w:sz w:val="28"/>
                <w:szCs w:val="28"/>
              </w:rPr>
              <w:t xml:space="preserve">  </w:t>
            </w:r>
            <w:r w:rsidRPr="007E60CA">
              <w:rPr>
                <w:b/>
                <w:sz w:val="28"/>
                <w:szCs w:val="28"/>
              </w:rPr>
              <w:t>Родительское собрание</w:t>
            </w:r>
          </w:p>
        </w:tc>
        <w:tc>
          <w:tcPr>
            <w:tcW w:w="2443" w:type="dxa"/>
          </w:tcPr>
          <w:p w:rsidR="00515685" w:rsidRPr="007E60CA" w:rsidRDefault="00515685" w:rsidP="007E60CA">
            <w:pPr>
              <w:pStyle w:val="NormalWeb"/>
              <w:spacing w:line="360" w:lineRule="auto"/>
              <w:rPr>
                <w:b/>
                <w:sz w:val="28"/>
                <w:szCs w:val="28"/>
              </w:rPr>
            </w:pPr>
            <w:r w:rsidRPr="007E60CA">
              <w:rPr>
                <w:b/>
                <w:sz w:val="28"/>
                <w:szCs w:val="28"/>
              </w:rPr>
              <w:t>1.Фото-отчет.</w:t>
            </w:r>
          </w:p>
        </w:tc>
      </w:tr>
      <w:tr w:rsidR="00515685" w:rsidTr="007E60CA">
        <w:tc>
          <w:tcPr>
            <w:tcW w:w="1548" w:type="dxa"/>
          </w:tcPr>
          <w:p w:rsidR="00515685" w:rsidRPr="007E60CA" w:rsidRDefault="00515685" w:rsidP="007E60CA">
            <w:pPr>
              <w:pStyle w:val="NormalWeb"/>
              <w:spacing w:line="360" w:lineRule="auto"/>
              <w:outlineLvl w:val="0"/>
              <w:rPr>
                <w:sz w:val="28"/>
                <w:szCs w:val="28"/>
              </w:rPr>
            </w:pPr>
          </w:p>
        </w:tc>
        <w:tc>
          <w:tcPr>
            <w:tcW w:w="5580" w:type="dxa"/>
          </w:tcPr>
          <w:p w:rsidR="00515685" w:rsidRPr="007E60CA" w:rsidRDefault="00515685" w:rsidP="007E60CA">
            <w:pPr>
              <w:pStyle w:val="NormalWeb"/>
              <w:spacing w:line="360" w:lineRule="auto"/>
              <w:outlineLvl w:val="0"/>
              <w:rPr>
                <w:sz w:val="28"/>
                <w:szCs w:val="28"/>
              </w:rPr>
            </w:pPr>
          </w:p>
        </w:tc>
        <w:tc>
          <w:tcPr>
            <w:tcW w:w="2443" w:type="dxa"/>
          </w:tcPr>
          <w:p w:rsidR="00515685" w:rsidRPr="007E60CA" w:rsidRDefault="00515685" w:rsidP="007E60CA">
            <w:pPr>
              <w:pStyle w:val="NormalWeb"/>
              <w:spacing w:line="360" w:lineRule="auto"/>
              <w:rPr>
                <w:sz w:val="28"/>
                <w:szCs w:val="28"/>
              </w:rPr>
            </w:pPr>
            <w:r w:rsidRPr="007E60CA">
              <w:rPr>
                <w:b/>
                <w:sz w:val="28"/>
                <w:szCs w:val="28"/>
              </w:rPr>
              <w:t>2</w:t>
            </w:r>
            <w:r w:rsidRPr="007E60CA">
              <w:rPr>
                <w:sz w:val="28"/>
                <w:szCs w:val="28"/>
              </w:rPr>
              <w:t xml:space="preserve">. </w:t>
            </w:r>
            <w:r w:rsidRPr="007E60CA">
              <w:rPr>
                <w:b/>
                <w:sz w:val="28"/>
                <w:szCs w:val="28"/>
              </w:rPr>
              <w:t>Вручение грамот и благодарностей</w:t>
            </w:r>
            <w:r w:rsidRPr="007E60CA">
              <w:rPr>
                <w:sz w:val="28"/>
                <w:szCs w:val="28"/>
              </w:rPr>
              <w:t xml:space="preserve"> родителям за оригинальный и творческий подход в участии проекта: конкурс-выставка «Дары осени».</w:t>
            </w:r>
          </w:p>
        </w:tc>
      </w:tr>
    </w:tbl>
    <w:p w:rsidR="00515685" w:rsidRDefault="00515685" w:rsidP="0041201E">
      <w:pPr>
        <w:outlineLvl w:val="0"/>
        <w:rPr>
          <w:rFonts w:ascii="Times New Roman" w:hAnsi="Times New Roman"/>
          <w:b/>
          <w:bCs/>
          <w:sz w:val="28"/>
          <w:szCs w:val="28"/>
        </w:rPr>
      </w:pPr>
    </w:p>
    <w:p w:rsidR="00515685" w:rsidRPr="0041201E" w:rsidRDefault="00515685" w:rsidP="0041201E">
      <w:pPr>
        <w:outlineLvl w:val="0"/>
        <w:rPr>
          <w:rFonts w:ascii="Times New Roman" w:hAnsi="Times New Roman"/>
          <w:b/>
          <w:bCs/>
          <w:sz w:val="28"/>
          <w:szCs w:val="28"/>
        </w:rPr>
      </w:pPr>
      <w:r w:rsidRPr="0041201E">
        <w:rPr>
          <w:rFonts w:ascii="Times New Roman" w:hAnsi="Times New Roman"/>
          <w:b/>
          <w:bCs/>
          <w:sz w:val="28"/>
          <w:szCs w:val="28"/>
        </w:rPr>
        <w:t xml:space="preserve">Трансляция опыта: </w:t>
      </w:r>
    </w:p>
    <w:p w:rsidR="00515685" w:rsidRPr="0041201E" w:rsidRDefault="00515685" w:rsidP="0041201E">
      <w:pPr>
        <w:outlineLvl w:val="0"/>
        <w:rPr>
          <w:rFonts w:ascii="Times New Roman" w:hAnsi="Times New Roman"/>
          <w:bCs/>
          <w:sz w:val="28"/>
          <w:szCs w:val="28"/>
        </w:rPr>
      </w:pPr>
      <w:r w:rsidRPr="0041201E">
        <w:rPr>
          <w:rFonts w:ascii="Times New Roman" w:hAnsi="Times New Roman"/>
          <w:bCs/>
          <w:sz w:val="28"/>
          <w:szCs w:val="28"/>
        </w:rPr>
        <w:t>На сайте МДОУ детский сад «Тополёк»</w:t>
      </w:r>
      <w:r>
        <w:rPr>
          <w:rFonts w:ascii="Times New Roman" w:hAnsi="Times New Roman"/>
          <w:bCs/>
          <w:sz w:val="28"/>
          <w:szCs w:val="28"/>
        </w:rPr>
        <w:t xml:space="preserve"> на страничке воспитателя.</w:t>
      </w:r>
    </w:p>
    <w:p w:rsidR="00515685" w:rsidRPr="0041201E" w:rsidRDefault="00515685" w:rsidP="0041201E">
      <w:pPr>
        <w:rPr>
          <w:rFonts w:ascii="Times New Roman" w:hAnsi="Times New Roman"/>
          <w:bCs/>
          <w:sz w:val="28"/>
          <w:szCs w:val="28"/>
        </w:rPr>
      </w:pPr>
    </w:p>
    <w:p w:rsidR="00515685" w:rsidRDefault="00515685" w:rsidP="00E62DC2">
      <w:pPr>
        <w:shd w:val="clear" w:color="auto" w:fill="FFFFFF"/>
        <w:spacing w:before="150" w:after="150" w:line="24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BC5A6F">
        <w:rPr>
          <w:rFonts w:ascii="Times New Roman" w:hAnsi="Times New Roman"/>
          <w:b/>
          <w:color w:val="000000"/>
          <w:sz w:val="28"/>
          <w:szCs w:val="28"/>
          <w:lang w:eastAsia="ru-RU"/>
        </w:rPr>
        <w:t>Ресурсное обеспечение:</w:t>
      </w:r>
    </w:p>
    <w:p w:rsidR="00515685" w:rsidRPr="00143924" w:rsidRDefault="00515685" w:rsidP="00143924">
      <w:pPr>
        <w:pStyle w:val="NormalWeb"/>
        <w:spacing w:line="360" w:lineRule="auto"/>
        <w:rPr>
          <w:sz w:val="28"/>
          <w:szCs w:val="28"/>
        </w:rPr>
      </w:pPr>
      <w:r w:rsidRPr="00143924">
        <w:rPr>
          <w:color w:val="000000"/>
          <w:sz w:val="28"/>
          <w:szCs w:val="28"/>
        </w:rPr>
        <w:t>1.Гербова В.В. Занятия по развитию речи в средней группе детского сада. Планы занятий.- М.: МОЗАИКА-СИНТЕЗ, 2010.- 80с.</w:t>
      </w:r>
    </w:p>
    <w:p w:rsidR="00515685" w:rsidRPr="00143924" w:rsidRDefault="00515685" w:rsidP="00143924">
      <w:pPr>
        <w:pStyle w:val="NormalWeb"/>
        <w:spacing w:line="360" w:lineRule="auto"/>
        <w:rPr>
          <w:sz w:val="28"/>
          <w:szCs w:val="28"/>
        </w:rPr>
      </w:pPr>
      <w:r w:rsidRPr="00143924">
        <w:rPr>
          <w:color w:val="000000"/>
          <w:sz w:val="28"/>
          <w:szCs w:val="28"/>
        </w:rPr>
        <w:t>2.Книга для чтения в детском саду и дома: 4-5 лет: Пособие для воспитателей детского сада и родителей/Сост. В.В. Гербова и др.-М.:Издательство- Оникс, 2011. - 336с.</w:t>
      </w:r>
    </w:p>
    <w:p w:rsidR="00515685" w:rsidRPr="00143924" w:rsidRDefault="00515685" w:rsidP="00143924">
      <w:pPr>
        <w:pStyle w:val="NormalWeb"/>
        <w:shd w:val="clear" w:color="auto" w:fill="FFFFFF"/>
        <w:spacing w:line="360" w:lineRule="auto"/>
        <w:rPr>
          <w:sz w:val="28"/>
          <w:szCs w:val="28"/>
        </w:rPr>
      </w:pPr>
      <w:r w:rsidRPr="00143924">
        <w:rPr>
          <w:color w:val="000000"/>
          <w:sz w:val="28"/>
          <w:szCs w:val="28"/>
        </w:rPr>
        <w:t>3.</w:t>
      </w:r>
      <w:r w:rsidRPr="00143924">
        <w:rPr>
          <w:sz w:val="28"/>
          <w:szCs w:val="28"/>
        </w:rPr>
        <w:t>Голицина Н.С. «Конспекты комплексно-тематических занятий».Средняя группа.-М.: «Издательство Скрипторий 2003», 2014.-224с.</w:t>
      </w:r>
    </w:p>
    <w:p w:rsidR="00515685" w:rsidRDefault="00515685" w:rsidP="00745283">
      <w:pPr>
        <w:pStyle w:val="NormalWeb"/>
        <w:shd w:val="clear" w:color="auto" w:fill="FFFFFF"/>
        <w:spacing w:line="360" w:lineRule="auto"/>
      </w:pPr>
      <w:r w:rsidRPr="00143924">
        <w:t>4. Козлова Ю. «Я учусь запоминать».-М; Ростов н/Д:2013.-158с.:ил-(Школа развития).</w:t>
      </w:r>
    </w:p>
    <w:p w:rsidR="00515685" w:rsidRPr="00745283" w:rsidRDefault="00515685" w:rsidP="00745283">
      <w:pPr>
        <w:pStyle w:val="NormalWeb"/>
        <w:shd w:val="clear" w:color="auto" w:fill="FFFFFF"/>
        <w:spacing w:line="360" w:lineRule="auto"/>
        <w:rPr>
          <w:sz w:val="28"/>
          <w:szCs w:val="28"/>
        </w:rPr>
      </w:pPr>
    </w:p>
    <w:p w:rsidR="00515685" w:rsidRPr="00BE3418" w:rsidRDefault="00515685" w:rsidP="00BE3418">
      <w:pPr>
        <w:jc w:val="right"/>
        <w:rPr>
          <w:rFonts w:ascii="Times New Roman" w:hAnsi="Times New Roman"/>
          <w:b/>
          <w:color w:val="000000"/>
          <w:sz w:val="28"/>
          <w:szCs w:val="28"/>
        </w:rPr>
      </w:pPr>
      <w:r w:rsidRPr="00BE3418">
        <w:rPr>
          <w:rFonts w:ascii="Times New Roman" w:hAnsi="Times New Roman"/>
          <w:b/>
          <w:color w:val="000000"/>
          <w:sz w:val="28"/>
          <w:szCs w:val="28"/>
        </w:rPr>
        <w:t>Приложение</w:t>
      </w:r>
      <w:r>
        <w:rPr>
          <w:rFonts w:ascii="Times New Roman" w:hAnsi="Times New Roman"/>
          <w:b/>
          <w:color w:val="000000"/>
          <w:sz w:val="28"/>
          <w:szCs w:val="28"/>
        </w:rPr>
        <w:t xml:space="preserve"> 1.</w:t>
      </w:r>
    </w:p>
    <w:p w:rsidR="00515685" w:rsidRPr="00AC201E" w:rsidRDefault="00515685" w:rsidP="00BE3418">
      <w:pPr>
        <w:pStyle w:val="NormalWeb"/>
        <w:jc w:val="center"/>
        <w:rPr>
          <w:sz w:val="28"/>
          <w:szCs w:val="28"/>
        </w:rPr>
      </w:pPr>
      <w:r w:rsidRPr="00AC201E">
        <w:rPr>
          <w:rStyle w:val="Strong"/>
          <w:sz w:val="28"/>
          <w:szCs w:val="28"/>
        </w:rPr>
        <w:t xml:space="preserve">КОНСУЛЬТАЦИЯ ДЛЯ РОДИТЕЛЕЙ </w:t>
      </w:r>
    </w:p>
    <w:p w:rsidR="00515685" w:rsidRPr="00AC201E" w:rsidRDefault="00515685" w:rsidP="00BE3418">
      <w:pPr>
        <w:pStyle w:val="NormalWeb"/>
        <w:jc w:val="center"/>
        <w:rPr>
          <w:sz w:val="28"/>
          <w:szCs w:val="28"/>
        </w:rPr>
      </w:pPr>
      <w:r w:rsidRPr="00AC201E">
        <w:rPr>
          <w:rStyle w:val="Strong"/>
          <w:sz w:val="28"/>
          <w:szCs w:val="28"/>
        </w:rPr>
        <w:t>«Прогулки с детьми осенью»</w:t>
      </w:r>
    </w:p>
    <w:p w:rsidR="00515685" w:rsidRPr="00AC201E" w:rsidRDefault="00515685" w:rsidP="00BE3418">
      <w:pPr>
        <w:pStyle w:val="NormalWeb"/>
        <w:rPr>
          <w:sz w:val="28"/>
          <w:szCs w:val="28"/>
        </w:rPr>
      </w:pPr>
      <w:r w:rsidRPr="00AC201E">
        <w:rPr>
          <w:sz w:val="28"/>
          <w:szCs w:val="28"/>
        </w:rPr>
        <w:t> Общение с природой воспитывает у ребёнка чувство прекрасного. Чтобы заинтересовать детей природой, дать им необходимые  знания и воспитать правильное отношение к ней мы должны сами знать и любить родную природу. Многие дети посещают детские сады, где опытные воспитатели приобщают их к природе. Но и в этом случае положительных результатов можно достичь, если в семье будет поддержана работа детского сада. Вечером , в выходные дни, гуляя  с детьми, родители могут продолжить знакомство детей с природой. Эти прогулки важны ещё и тем, что они сближают родителей с детьми, способствуют дружеских отношений, взаимопониманию. И так, дорогие родители, возьмите своих детей за руку и пойдите с ними на прогулку!</w:t>
      </w:r>
    </w:p>
    <w:p w:rsidR="00515685" w:rsidRPr="00AC201E" w:rsidRDefault="00515685" w:rsidP="00BE3418">
      <w:pPr>
        <w:pStyle w:val="NormalWeb"/>
        <w:rPr>
          <w:sz w:val="28"/>
          <w:szCs w:val="28"/>
        </w:rPr>
      </w:pPr>
      <w:r w:rsidRPr="00AC201E">
        <w:rPr>
          <w:sz w:val="28"/>
          <w:szCs w:val="28"/>
        </w:rPr>
        <w:t>Начнём знакомство ребёнка с природой в чудесную пору осени. Осенью часто меняется погода. Вот и начните с наблюдения за погодой. Вначале осени солнце ещё ярко светит, небо ясное, голубое.  Мама, выходя на улицу с ребёнком, говорит ему: «Сегодня солнышко светит, тепло подставь-ка руки солнышку». И ребёнок протягивает руки к тёплым лучам солнца. Вечером понаблюдайте где садится солнце и можно сделать вывод, что осенью путь  солнца короче. Можно прочитать стихотворение:</w:t>
      </w:r>
    </w:p>
    <w:p w:rsidR="00515685" w:rsidRPr="00AC201E" w:rsidRDefault="00515685" w:rsidP="00745283">
      <w:pPr>
        <w:pStyle w:val="NormalWeb"/>
        <w:jc w:val="center"/>
        <w:rPr>
          <w:sz w:val="28"/>
          <w:szCs w:val="28"/>
        </w:rPr>
      </w:pPr>
      <w:r w:rsidRPr="00AC201E">
        <w:rPr>
          <w:sz w:val="28"/>
          <w:szCs w:val="28"/>
        </w:rPr>
        <w:t>Уж небо осенью дышало,</w:t>
      </w:r>
    </w:p>
    <w:p w:rsidR="00515685" w:rsidRPr="00AC201E" w:rsidRDefault="00515685" w:rsidP="00745283">
      <w:pPr>
        <w:pStyle w:val="NormalWeb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Pr="00AC201E">
        <w:rPr>
          <w:sz w:val="28"/>
          <w:szCs w:val="28"/>
        </w:rPr>
        <w:t>Уж реже солнышко блистало,</w:t>
      </w:r>
    </w:p>
    <w:p w:rsidR="00515685" w:rsidRPr="00AC201E" w:rsidRDefault="00515685" w:rsidP="00745283">
      <w:pPr>
        <w:pStyle w:val="NormalWeb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AC201E">
        <w:rPr>
          <w:sz w:val="28"/>
          <w:szCs w:val="28"/>
        </w:rPr>
        <w:t>Короче становился день….</w:t>
      </w:r>
    </w:p>
    <w:p w:rsidR="00515685" w:rsidRPr="00AC201E" w:rsidRDefault="00515685" w:rsidP="00BE3418">
      <w:pPr>
        <w:pStyle w:val="NormalWeb"/>
        <w:rPr>
          <w:sz w:val="28"/>
          <w:szCs w:val="28"/>
        </w:rPr>
      </w:pPr>
      <w:r w:rsidRPr="00AC201E">
        <w:rPr>
          <w:sz w:val="28"/>
          <w:szCs w:val="28"/>
        </w:rPr>
        <w:t>Ребёнок легко запомнит отрывок, так как он сам видит на прогулке то, о чём говорится в стихотворении.</w:t>
      </w:r>
    </w:p>
    <w:p w:rsidR="00515685" w:rsidRPr="00AC201E" w:rsidRDefault="00515685" w:rsidP="00BE3418">
      <w:pPr>
        <w:pStyle w:val="NormalWeb"/>
        <w:rPr>
          <w:sz w:val="28"/>
          <w:szCs w:val="28"/>
        </w:rPr>
      </w:pPr>
      <w:r w:rsidRPr="00AC201E">
        <w:rPr>
          <w:sz w:val="28"/>
          <w:szCs w:val="28"/>
        </w:rPr>
        <w:t>Наиболее наглядные изменения происходят осенью в растительном мире. Расскажите, что осенью листья деревьев изменяют свой цвет. Обратите внимание, что у разных деревьев листья окрашиваются по- разному: от ярко-жёлтого, оранжевого до тёмно-красного. Детям нравится собирать  опавшие разноцветные листья. Предложите собрать  их в осенние букеты, только совсем разные: жёлтый, красный, коричневый. Спросите, какой букет больше нравится и почему? У всех ли деревьев одинаковые листья? Ваши вопросы помогут рассмотреть разнообразие  форм и цвета листьев. Можно поиграть в игру «Найди от какого дерева этот лист» или наоборот- дайте ребёнку упавший лист и пусть он найдёт дерево, с которого он упал. Можно с прогулки принести листочки, разгладить их утюгом, и вместе с мамой или папой выполнить красивую аппликацию на листочке бумаги.</w:t>
      </w:r>
    </w:p>
    <w:p w:rsidR="00515685" w:rsidRPr="00AC201E" w:rsidRDefault="00515685" w:rsidP="00BE3418">
      <w:pPr>
        <w:pStyle w:val="NormalWeb"/>
        <w:rPr>
          <w:sz w:val="28"/>
          <w:szCs w:val="28"/>
        </w:rPr>
      </w:pPr>
      <w:r w:rsidRPr="00AC201E">
        <w:rPr>
          <w:sz w:val="28"/>
          <w:szCs w:val="28"/>
        </w:rPr>
        <w:t>Поздней осенью, когда опадут все листочки, предложите детям походить по ним. Спросите: « Что ты слышишь?» Верно, листочки шуршат- ш-ш-ш.</w:t>
      </w:r>
    </w:p>
    <w:p w:rsidR="00515685" w:rsidRPr="00AC201E" w:rsidRDefault="00515685" w:rsidP="00BE3418">
      <w:pPr>
        <w:pStyle w:val="NormalWeb"/>
        <w:jc w:val="center"/>
        <w:rPr>
          <w:sz w:val="28"/>
          <w:szCs w:val="28"/>
        </w:rPr>
      </w:pPr>
      <w:r w:rsidRPr="00AC201E">
        <w:rPr>
          <w:sz w:val="28"/>
          <w:szCs w:val="28"/>
        </w:rPr>
        <w:t>Листопад, листопад</w:t>
      </w:r>
    </w:p>
    <w:p w:rsidR="00515685" w:rsidRPr="00AC201E" w:rsidRDefault="00515685" w:rsidP="00BE3418">
      <w:pPr>
        <w:pStyle w:val="NormalWeb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AC201E">
        <w:rPr>
          <w:sz w:val="28"/>
          <w:szCs w:val="28"/>
        </w:rPr>
        <w:t>Листья жёлтые летят…</w:t>
      </w:r>
    </w:p>
    <w:p w:rsidR="00515685" w:rsidRPr="00AC201E" w:rsidRDefault="00515685" w:rsidP="00BE3418">
      <w:pPr>
        <w:pStyle w:val="NormalWeb"/>
        <w:rPr>
          <w:sz w:val="28"/>
          <w:szCs w:val="28"/>
        </w:rPr>
      </w:pPr>
      <w:r w:rsidRPr="00AC201E">
        <w:rPr>
          <w:sz w:val="28"/>
          <w:szCs w:val="28"/>
        </w:rPr>
        <w:t>Когда веточки у деревьев будут без листьев, рассмотрите то место откуда росли листочки- там вы увидите маленькие почки: деревья не погибли, они сбросили ненужные листочки и готовятся к весне, закладывают почки с осени. Рассказывая о листопаде, подведите детей к сосне: « У сосны иголочки это те же листья, они на зиму такие и останутся, потому, что сосна не боится холода.</w:t>
      </w:r>
    </w:p>
    <w:p w:rsidR="00515685" w:rsidRPr="00AC201E" w:rsidRDefault="00515685" w:rsidP="00BE3418">
      <w:pPr>
        <w:pStyle w:val="NormalWeb"/>
        <w:rPr>
          <w:sz w:val="28"/>
          <w:szCs w:val="28"/>
        </w:rPr>
      </w:pPr>
      <w:r w:rsidRPr="00AC201E">
        <w:rPr>
          <w:sz w:val="28"/>
          <w:szCs w:val="28"/>
        </w:rPr>
        <w:t>«А куда девались кузнечики, которые стрекотали в траве? Почему не видно божьих коровок?- спросит вас ребёнок?»  Расскажите детям, что все жуки и бабочки спрятались  в трещины стволов деревьев, в щели домов  и заснули, так как им стало холодно. Соберите сухие листья и рассмотрите их: внутри вы увидите коконы – это зимует бабочка-боярышница. Это бабочка вредитель- она весной будет объедать почки, а потом и зелёные листочки. Можно предложить собрать такие листочки в пакет, чтобы весной они не ожили.</w:t>
      </w:r>
    </w:p>
    <w:p w:rsidR="00515685" w:rsidRPr="00AC201E" w:rsidRDefault="00515685" w:rsidP="00BE3418">
      <w:pPr>
        <w:pStyle w:val="NormalWeb"/>
        <w:rPr>
          <w:sz w:val="28"/>
          <w:szCs w:val="28"/>
        </w:rPr>
      </w:pPr>
      <w:r w:rsidRPr="00AC201E">
        <w:rPr>
          <w:sz w:val="28"/>
          <w:szCs w:val="28"/>
        </w:rPr>
        <w:t> С каждым днём на прогулке становится всё холодней: часто дует порывистый ветер. Чтобы научить ребёнка определить есть ветер или нет, сделайте ему бумажный шарик с ниточкой. Спросите «Что с шариком?»- он крутится. « Почему он крутится?» - это дует ветер на шарик, поэтому он и крутится. В следующую прогулку дайте малышу вертушку и предложите малышу с ней побегать. Через некоторое время спросите: « Почему вертушка вертится?»  - это дует ветер. Предложите ребёнку сделать флажок, чтобы определить  есть ли ветер на улице. С более старшим ребёнком можно определить и силу ветра, наблюдая за деревьями. Слабый ветер колеблет ветки деревьев, а сильный – свистит около домов, качает небольшие деревья, самый сильный качает большие деревья и ломает ветки и сучья.  </w:t>
      </w:r>
    </w:p>
    <w:p w:rsidR="00515685" w:rsidRPr="00AC201E" w:rsidRDefault="00515685" w:rsidP="00BE3418">
      <w:pPr>
        <w:pStyle w:val="NormalWeb"/>
        <w:rPr>
          <w:sz w:val="28"/>
          <w:szCs w:val="28"/>
        </w:rPr>
      </w:pPr>
      <w:r w:rsidRPr="00AC201E">
        <w:rPr>
          <w:sz w:val="28"/>
          <w:szCs w:val="28"/>
        </w:rPr>
        <w:t>Осенью, гуляя на прогулке, можно наблюдать как улетают птицы в тёплые края. Расскажите ребёнку, что перед отлётом птицы собираются в большие стаи:  они</w:t>
      </w:r>
      <w:r>
        <w:rPr>
          <w:sz w:val="28"/>
          <w:szCs w:val="28"/>
        </w:rPr>
        <w:t>,</w:t>
      </w:r>
      <w:r w:rsidRPr="00AC201E">
        <w:rPr>
          <w:sz w:val="28"/>
          <w:szCs w:val="28"/>
        </w:rPr>
        <w:t xml:space="preserve"> то стремительно поднимаются ввысь, то садятся на провода и щебечут, как бы разговаривая друг с другом. Вернувшись на это место через несколько дней, птиц вы уже не встретите. Ребёнок сам вам задаст вопросы: «Где птицы? Они улетели? Почему они улетели? А обратно они вернутся?» Не торопитесь отвечать, пусть он сам подумает и сделает выводы, задайте ему вопрос: «Чем питалис</w:t>
      </w:r>
      <w:r>
        <w:rPr>
          <w:sz w:val="28"/>
          <w:szCs w:val="28"/>
        </w:rPr>
        <w:t>ь птицы летом? Почему нет мошек</w:t>
      </w:r>
      <w:r w:rsidRPr="00AC201E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AC201E">
        <w:rPr>
          <w:sz w:val="28"/>
          <w:szCs w:val="28"/>
        </w:rPr>
        <w:t>жучков и комаров? Что это значит?»  С помощью наводящих вопросов ребёнок сам вспомнит, что стало холодно, насекомые спрятались, поэтому и птицам есть нечего.  Вот и ребёнку легко будет понять, почему птицы улетают в тёплые края, где много зелёных деревьев, где много корма. Первые улетают ласточки, стрижи, затем скворцы, грачи.  Не забудьте рассказать, что птицы улетают обычно ночью, так им менее страшно, а дорогу они найдут и в темноте. Но не все птицы улетают в тёплые края. Спросите, какие птицы остались? Конечно же воробьи. Голубей дети тоже хорошо знают – гуляя на прогулке</w:t>
      </w:r>
      <w:r>
        <w:rPr>
          <w:sz w:val="28"/>
          <w:szCs w:val="28"/>
        </w:rPr>
        <w:t>,</w:t>
      </w:r>
      <w:r w:rsidRPr="00AC201E">
        <w:rPr>
          <w:sz w:val="28"/>
          <w:szCs w:val="28"/>
        </w:rPr>
        <w:t xml:space="preserve"> вы вместе их кормили не один раз. С наступлением холодов обратите внимание детей ,где есть деревья, в парках и скверах появились новые птицы: галки, вороны, сороки. Почему они прилетели к жилью человека?  Объясните, что в лесу корма мало, поэтому они и переселились ближе к человеку, чтобы прокормиться долгую зиму. Осенью ещё не совсем голодно птицам, но необходимо ежедневно утром подсыпать корм для птиц, чтобы привлекать их к месту подкормки.  Предложите ребёнку вместе сделать кормушку. Чтобы помочь птицам пережить  зиму, заготовьте корм для птиц – это могут быть семена разных трав, арбузные, тыквенные, дынные семечки, различные крупы, ягоды калины, рябины, можжевельника.  Старайтесь кормить птиц в одно и тоже время, а лучше всего утром</w:t>
      </w:r>
      <w:r>
        <w:rPr>
          <w:sz w:val="28"/>
          <w:szCs w:val="28"/>
        </w:rPr>
        <w:t xml:space="preserve"> </w:t>
      </w:r>
      <w:r w:rsidRPr="00AC201E">
        <w:rPr>
          <w:sz w:val="28"/>
          <w:szCs w:val="28"/>
        </w:rPr>
        <w:t>- если корма в определённое время  не будет, птицы исчезнут и прилетят только через несколько дн</w:t>
      </w:r>
      <w:r>
        <w:rPr>
          <w:sz w:val="28"/>
          <w:szCs w:val="28"/>
        </w:rPr>
        <w:t>ей.  Подкармливая птиц в течение</w:t>
      </w:r>
      <w:r w:rsidRPr="00AC201E">
        <w:rPr>
          <w:sz w:val="28"/>
          <w:szCs w:val="28"/>
        </w:rPr>
        <w:t xml:space="preserve"> осени и зимы, ребёнок привыкает заботиться о тех, кто слабее.  И конечно </w:t>
      </w:r>
      <w:r>
        <w:rPr>
          <w:sz w:val="28"/>
          <w:szCs w:val="28"/>
        </w:rPr>
        <w:t>же прочтите детям стихотворение</w:t>
      </w:r>
      <w:r w:rsidRPr="00AC201E">
        <w:rPr>
          <w:sz w:val="28"/>
          <w:szCs w:val="28"/>
        </w:rPr>
        <w:t>:</w:t>
      </w:r>
    </w:p>
    <w:p w:rsidR="00515685" w:rsidRPr="00AC201E" w:rsidRDefault="00515685" w:rsidP="00BE3418">
      <w:pPr>
        <w:pStyle w:val="NormalWeb"/>
        <w:jc w:val="center"/>
        <w:rPr>
          <w:sz w:val="28"/>
          <w:szCs w:val="28"/>
        </w:rPr>
      </w:pPr>
      <w:r w:rsidRPr="00AC201E">
        <w:rPr>
          <w:sz w:val="28"/>
          <w:szCs w:val="28"/>
        </w:rPr>
        <w:t>ПОКОРМИТЕ ПТИЦ ЗИМОЙ</w:t>
      </w:r>
    </w:p>
    <w:p w:rsidR="00515685" w:rsidRPr="00AC201E" w:rsidRDefault="00515685" w:rsidP="00BE3418">
      <w:pPr>
        <w:pStyle w:val="NormalWeb"/>
        <w:jc w:val="center"/>
        <w:rPr>
          <w:sz w:val="28"/>
          <w:szCs w:val="28"/>
        </w:rPr>
      </w:pPr>
      <w:r w:rsidRPr="00AC201E">
        <w:rPr>
          <w:sz w:val="28"/>
          <w:szCs w:val="28"/>
        </w:rPr>
        <w:t>ПУСТЬ СО ВСЕХ КОНЦОВ</w:t>
      </w:r>
    </w:p>
    <w:p w:rsidR="00515685" w:rsidRPr="00AC201E" w:rsidRDefault="00515685" w:rsidP="00BE3418">
      <w:pPr>
        <w:pStyle w:val="NormalWeb"/>
        <w:jc w:val="center"/>
        <w:rPr>
          <w:sz w:val="28"/>
          <w:szCs w:val="28"/>
        </w:rPr>
      </w:pPr>
      <w:r w:rsidRPr="00AC201E">
        <w:rPr>
          <w:sz w:val="28"/>
          <w:szCs w:val="28"/>
        </w:rPr>
        <w:t>К ВАМ СЛЕТЯТСЯ, КАК ДОМОЙ</w:t>
      </w:r>
    </w:p>
    <w:p w:rsidR="00515685" w:rsidRPr="00AC201E" w:rsidRDefault="00515685" w:rsidP="00BE3418">
      <w:pPr>
        <w:pStyle w:val="NormalWeb"/>
        <w:jc w:val="center"/>
        <w:rPr>
          <w:sz w:val="28"/>
          <w:szCs w:val="28"/>
        </w:rPr>
      </w:pPr>
      <w:r w:rsidRPr="00AC201E">
        <w:rPr>
          <w:sz w:val="28"/>
          <w:szCs w:val="28"/>
        </w:rPr>
        <w:t>СТАЙКИ НА КРЫЛЬЦО</w:t>
      </w:r>
    </w:p>
    <w:p w:rsidR="00515685" w:rsidRPr="00AC201E" w:rsidRDefault="00515685" w:rsidP="00BE3418">
      <w:pPr>
        <w:pStyle w:val="NormalWeb"/>
        <w:jc w:val="center"/>
        <w:rPr>
          <w:sz w:val="28"/>
          <w:szCs w:val="28"/>
        </w:rPr>
      </w:pPr>
      <w:r w:rsidRPr="00AC201E">
        <w:rPr>
          <w:sz w:val="28"/>
          <w:szCs w:val="28"/>
        </w:rPr>
        <w:t>СКОЛЬКО ГИБНЕТ ИХ НЕ –</w:t>
      </w:r>
      <w:r>
        <w:rPr>
          <w:sz w:val="28"/>
          <w:szCs w:val="28"/>
        </w:rPr>
        <w:t xml:space="preserve"> </w:t>
      </w:r>
      <w:r w:rsidRPr="00AC201E">
        <w:rPr>
          <w:sz w:val="28"/>
          <w:szCs w:val="28"/>
        </w:rPr>
        <w:t>СЧЕСТЬ,</w:t>
      </w:r>
    </w:p>
    <w:p w:rsidR="00515685" w:rsidRPr="00AC201E" w:rsidRDefault="00515685" w:rsidP="00BE3418">
      <w:pPr>
        <w:pStyle w:val="NormalWeb"/>
        <w:jc w:val="center"/>
        <w:rPr>
          <w:sz w:val="28"/>
          <w:szCs w:val="28"/>
        </w:rPr>
      </w:pPr>
      <w:r w:rsidRPr="00AC201E">
        <w:rPr>
          <w:sz w:val="28"/>
          <w:szCs w:val="28"/>
        </w:rPr>
        <w:t>ВИДЕТЬ ТЯЖЕЛО,</w:t>
      </w:r>
    </w:p>
    <w:p w:rsidR="00515685" w:rsidRPr="00AC201E" w:rsidRDefault="00515685" w:rsidP="00BE3418">
      <w:pPr>
        <w:pStyle w:val="NormalWeb"/>
        <w:jc w:val="center"/>
        <w:rPr>
          <w:sz w:val="28"/>
          <w:szCs w:val="28"/>
        </w:rPr>
      </w:pPr>
      <w:r w:rsidRPr="00AC201E">
        <w:rPr>
          <w:sz w:val="28"/>
          <w:szCs w:val="28"/>
        </w:rPr>
        <w:t>А ВЕДЬ В НАШЕМ СЕРДЦЕ ЕСТЬ</w:t>
      </w:r>
    </w:p>
    <w:p w:rsidR="00515685" w:rsidRPr="00AC201E" w:rsidRDefault="00515685" w:rsidP="00BE3418">
      <w:pPr>
        <w:pStyle w:val="NormalWeb"/>
        <w:jc w:val="center"/>
        <w:rPr>
          <w:sz w:val="28"/>
          <w:szCs w:val="28"/>
        </w:rPr>
      </w:pPr>
      <w:r w:rsidRPr="00AC201E">
        <w:rPr>
          <w:sz w:val="28"/>
          <w:szCs w:val="28"/>
        </w:rPr>
        <w:t>И ДЛЯ ПТИЦ ТЕПЛО.</w:t>
      </w:r>
    </w:p>
    <w:p w:rsidR="00515685" w:rsidRPr="00AC201E" w:rsidRDefault="00515685" w:rsidP="00BE3418">
      <w:pPr>
        <w:pStyle w:val="NormalWeb"/>
        <w:jc w:val="center"/>
        <w:rPr>
          <w:sz w:val="28"/>
          <w:szCs w:val="28"/>
        </w:rPr>
      </w:pPr>
      <w:r w:rsidRPr="00AC201E">
        <w:rPr>
          <w:sz w:val="28"/>
          <w:szCs w:val="28"/>
        </w:rPr>
        <w:t>ПРИУЧИТЕ ПТИЦ В МОРОЗ</w:t>
      </w:r>
    </w:p>
    <w:p w:rsidR="00515685" w:rsidRPr="00AC201E" w:rsidRDefault="00515685" w:rsidP="00BE3418">
      <w:pPr>
        <w:pStyle w:val="NormalWeb"/>
        <w:jc w:val="center"/>
        <w:rPr>
          <w:sz w:val="28"/>
          <w:szCs w:val="28"/>
        </w:rPr>
      </w:pPr>
      <w:r w:rsidRPr="00AC201E">
        <w:rPr>
          <w:sz w:val="28"/>
          <w:szCs w:val="28"/>
        </w:rPr>
        <w:t>К СВОЕМУ ОКНУ,</w:t>
      </w:r>
    </w:p>
    <w:p w:rsidR="00515685" w:rsidRPr="00AC201E" w:rsidRDefault="00515685" w:rsidP="00BE3418">
      <w:pPr>
        <w:pStyle w:val="NormalWeb"/>
        <w:jc w:val="center"/>
        <w:rPr>
          <w:sz w:val="28"/>
          <w:szCs w:val="28"/>
        </w:rPr>
      </w:pPr>
      <w:r w:rsidRPr="00AC201E">
        <w:rPr>
          <w:sz w:val="28"/>
          <w:szCs w:val="28"/>
        </w:rPr>
        <w:t>ЧТОБ БЕЗ ПЕСЕН НЕ ПРИШЛОСЬ</w:t>
      </w:r>
    </w:p>
    <w:p w:rsidR="00515685" w:rsidRPr="00AC201E" w:rsidRDefault="00515685" w:rsidP="00BE3418">
      <w:pPr>
        <w:pStyle w:val="NormalWeb"/>
        <w:jc w:val="center"/>
        <w:rPr>
          <w:sz w:val="28"/>
          <w:szCs w:val="28"/>
        </w:rPr>
      </w:pPr>
      <w:r w:rsidRPr="00AC201E">
        <w:rPr>
          <w:sz w:val="28"/>
          <w:szCs w:val="28"/>
        </w:rPr>
        <w:t>НАМ ВСТРЕЧАТЬ ВЕСНУ.</w:t>
      </w:r>
    </w:p>
    <w:p w:rsidR="00515685" w:rsidRPr="004D470D" w:rsidRDefault="00515685" w:rsidP="00AC201E">
      <w:pPr>
        <w:shd w:val="clear" w:color="auto" w:fill="FFFFFF"/>
        <w:spacing w:before="150" w:after="150" w:line="240" w:lineRule="auto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 xml:space="preserve">Формирование элементарных математических представлений </w:t>
      </w:r>
      <w:r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 xml:space="preserve">              </w:t>
      </w:r>
      <w:r w:rsidRPr="004D470D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«Сложи листик</w:t>
      </w: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»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.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Задачи: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1. Учить детей складывать из двух частей целое, называть получившийся предмет.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2. Учить дифференцировать красный, желтый, зеленый цвета.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понимать и использовать в активной речи слова «такой же», «не такой».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3. Учить понимать сюжет, развивать умение слушать пояснения воспитателя, высказываться по поводу изображенного.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 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b/>
          <w:bCs/>
          <w:color w:val="000000"/>
          <w:sz w:val="28"/>
          <w:szCs w:val="28"/>
          <w:u w:val="single"/>
          <w:lang w:eastAsia="ru-RU"/>
        </w:rPr>
        <w:t>Художественное творчество (рисование) «Наблюдаем за дождливой погодой»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Задачи: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1. Познакомить детей с наиболее типичными особенностями осени дождливой погодой.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2. Уточнить название и назначение предметов одежды.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3. Продолжать учить детей правильно держать карандаш; рисовать вертикальные линии.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4. Закреплять знание синего цвета.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 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Художественное творчество (аппликация) «Это платье золотое у березки на плечах»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Задачи: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1. Продолжать воспитывать у детей интерес к аппликации.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 xml:space="preserve">2. Учить накладывать листочки 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друг от друга и</w:t>
      </w:r>
      <w:r w:rsidRPr="00AC201E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на некотором расстоянии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.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3. Закрепить знание осенних цветов</w:t>
      </w: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.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4. Воспитывать интерес к коллективному творчеству.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 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Образовательная деятельность во время режимных моментов: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Прогулка «Наблюдение за ветром»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Задачи: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1. Закрепить знание детей о ветре.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2. Учить устанавливать причинно-следственные связи: деревья качаются, листья кружатся, летят – это ветер дует.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 Прогулка «Наблюдаем листопад»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Задачи: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1. Показать детям краски «золотой осени», закрепить знание желтого цвета.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2. Раскрыть новое понятие «листопад».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 Дидактическая игра «Времена года»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1. Познакомить детей с самыми характерными признаками осени года (листопад, люди одеты теплее, идут дожди и пр.);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2. Научить детей различать на картинках осень.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  </w:t>
      </w:r>
      <w:r w:rsidRPr="004D470D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Дидактическая игра на развитие зрительного и слухового внимания «Найди все листочки»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Задачи: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1. Развивать зрительное внимание.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2. Развивать слуховое внимание.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 </w:t>
      </w:r>
      <w:r w:rsidRPr="004D470D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Дидактическая игра «Разложи листочки по цвету»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Задачи: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1. Учить детей различать цвета, правильно называть их.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745283">
        <w:rPr>
          <w:rFonts w:ascii="Times New Roman" w:hAnsi="Times New Roman"/>
          <w:bCs/>
          <w:color w:val="000000"/>
          <w:sz w:val="28"/>
          <w:szCs w:val="28"/>
          <w:lang w:eastAsia="ru-RU"/>
        </w:rPr>
        <w:t>2.</w:t>
      </w:r>
      <w:r w:rsidRPr="004D470D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 </w:t>
      </w: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Учить раскладывать листочки в ведерки по принципу «такой – не такой».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 Дидактическая игра «Оденем куклу на прогулку»</w:t>
      </w: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.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Задачи: уточнить название осеней одежды.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 Пальчиковая гимнастика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Задачи: развивать мелкую моторику рук, укреплять мышцы рук детей.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u w:val="single"/>
          <w:lang w:eastAsia="ru-RU"/>
        </w:rPr>
        <w:t>Осенний букет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Раз, два, три, четыре, пять, </w:t>
      </w:r>
      <w:r w:rsidRPr="004D470D">
        <w:rPr>
          <w:rFonts w:ascii="Times New Roman" w:hAnsi="Times New Roman"/>
          <w:iCs/>
          <w:color w:val="000000"/>
          <w:sz w:val="28"/>
          <w:szCs w:val="28"/>
          <w:lang w:eastAsia="ru-RU"/>
        </w:rPr>
        <w:t>Загибаем пальчики по очереди.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Будем листья собирать. </w:t>
      </w:r>
      <w:r w:rsidRPr="004D470D">
        <w:rPr>
          <w:rFonts w:ascii="Times New Roman" w:hAnsi="Times New Roman"/>
          <w:iCs/>
          <w:color w:val="000000"/>
          <w:sz w:val="28"/>
          <w:szCs w:val="28"/>
          <w:lang w:eastAsia="ru-RU"/>
        </w:rPr>
        <w:t>Сжимаем и разжимаем кулачки.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Листья березы, листья осины, </w:t>
      </w:r>
      <w:r w:rsidRPr="004D470D">
        <w:rPr>
          <w:rFonts w:ascii="Times New Roman" w:hAnsi="Times New Roman"/>
          <w:iCs/>
          <w:color w:val="000000"/>
          <w:sz w:val="28"/>
          <w:szCs w:val="28"/>
          <w:lang w:eastAsia="ru-RU"/>
        </w:rPr>
        <w:t>Загибаем пальчики по очереди.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Листики дуба мы соберем,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Маме осенний букет отнесем.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u w:val="single"/>
          <w:lang w:eastAsia="ru-RU"/>
        </w:rPr>
        <w:t>Дождик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Дождик, дождик, поливай! </w:t>
      </w:r>
      <w:r w:rsidRPr="004D470D">
        <w:rPr>
          <w:rFonts w:ascii="Times New Roman" w:hAnsi="Times New Roman"/>
          <w:iCs/>
          <w:color w:val="000000"/>
          <w:sz w:val="28"/>
          <w:szCs w:val="28"/>
          <w:lang w:eastAsia="ru-RU"/>
        </w:rPr>
        <w:t>Кончиками пальцев ударяем по другой ладошке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Будет хлеба каравай, </w:t>
      </w:r>
      <w:r w:rsidRPr="004D470D">
        <w:rPr>
          <w:rFonts w:ascii="Times New Roman" w:hAnsi="Times New Roman"/>
          <w:iCs/>
          <w:color w:val="000000"/>
          <w:sz w:val="28"/>
          <w:szCs w:val="28"/>
          <w:lang w:eastAsia="ru-RU"/>
        </w:rPr>
        <w:t>Вытягиваем руки вперед, соединяем их в «каравай»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Будут пряники и сушки, </w:t>
      </w:r>
      <w:r w:rsidRPr="004D470D">
        <w:rPr>
          <w:rFonts w:ascii="Times New Roman" w:hAnsi="Times New Roman"/>
          <w:iCs/>
          <w:color w:val="000000"/>
          <w:sz w:val="28"/>
          <w:szCs w:val="28"/>
          <w:lang w:eastAsia="ru-RU"/>
        </w:rPr>
        <w:t>Лепим пирожки.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Будут вкусные ватрушки! </w:t>
      </w:r>
      <w:r w:rsidRPr="004D470D">
        <w:rPr>
          <w:rFonts w:ascii="Times New Roman" w:hAnsi="Times New Roman"/>
          <w:iCs/>
          <w:color w:val="000000"/>
          <w:sz w:val="28"/>
          <w:szCs w:val="28"/>
          <w:lang w:eastAsia="ru-RU"/>
        </w:rPr>
        <w:t>Соединяем большой и указательный пальчики в колечко.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u w:val="single"/>
          <w:lang w:eastAsia="ru-RU"/>
        </w:rPr>
        <w:t>Паучок.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Паучок бежал по ветке </w:t>
      </w:r>
      <w:r w:rsidRPr="004D470D">
        <w:rPr>
          <w:rFonts w:ascii="Times New Roman" w:hAnsi="Times New Roman"/>
          <w:iCs/>
          <w:color w:val="000000"/>
          <w:sz w:val="28"/>
          <w:szCs w:val="28"/>
          <w:lang w:eastAsia="ru-RU"/>
        </w:rPr>
        <w:t>Малыши бегут ручками по столу.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А за ним все его детки. </w:t>
      </w:r>
      <w:r w:rsidRPr="004D470D">
        <w:rPr>
          <w:rFonts w:ascii="Times New Roman" w:hAnsi="Times New Roman"/>
          <w:iCs/>
          <w:color w:val="000000"/>
          <w:sz w:val="28"/>
          <w:szCs w:val="28"/>
          <w:lang w:eastAsia="ru-RU"/>
        </w:rPr>
        <w:t>Ручки бегают от кисти до плеча.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Дождик с неба вдруг полил - </w:t>
      </w:r>
      <w:r w:rsidRPr="004D470D">
        <w:rPr>
          <w:rFonts w:ascii="Times New Roman" w:hAnsi="Times New Roman"/>
          <w:iCs/>
          <w:color w:val="000000"/>
          <w:sz w:val="28"/>
          <w:szCs w:val="28"/>
          <w:lang w:eastAsia="ru-RU"/>
        </w:rPr>
        <w:t>Машут ручками.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Паучка на землю смыл. </w:t>
      </w:r>
      <w:r w:rsidRPr="004D470D">
        <w:rPr>
          <w:rFonts w:ascii="Times New Roman" w:hAnsi="Times New Roman"/>
          <w:iCs/>
          <w:color w:val="000000"/>
          <w:sz w:val="28"/>
          <w:szCs w:val="28"/>
          <w:lang w:eastAsia="ru-RU"/>
        </w:rPr>
        <w:t>Ручки падают на колени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Солнце стало пригревать</w:t>
      </w:r>
      <w:r w:rsidRPr="004D470D">
        <w:rPr>
          <w:rFonts w:ascii="Times New Roman" w:hAnsi="Times New Roman"/>
          <w:iCs/>
          <w:color w:val="000000"/>
          <w:sz w:val="28"/>
          <w:szCs w:val="28"/>
          <w:lang w:eastAsia="ru-RU"/>
        </w:rPr>
        <w:t> - Поднимают руки вверх,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iCs/>
          <w:color w:val="000000"/>
          <w:sz w:val="28"/>
          <w:szCs w:val="28"/>
          <w:lang w:eastAsia="ru-RU"/>
        </w:rPr>
        <w:t>раздвинув пальчики.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Паучок бежит опять! </w:t>
      </w:r>
      <w:r w:rsidRPr="004D470D">
        <w:rPr>
          <w:rFonts w:ascii="Times New Roman" w:hAnsi="Times New Roman"/>
          <w:iCs/>
          <w:color w:val="000000"/>
          <w:sz w:val="28"/>
          <w:szCs w:val="28"/>
          <w:lang w:eastAsia="ru-RU"/>
        </w:rPr>
        <w:t>Ручки бегут по столу.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 </w:t>
      </w:r>
      <w:r w:rsidRPr="004D470D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Дыхательная гимнастика «Чей листок раньше улетит»</w:t>
      </w:r>
      <w:r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.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Задачи: укреплять дыхательную мускулатуру, развивать длительный плавный выдох.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Воспитатель предлагает рассмотреть листочки, их цвет, предлагает долго, плавно подуть на листок и посмотреть, как он полетит. Можно устроить соревнования «чей листок улетит раньше», «Чей листок улетит дальше».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  </w:t>
      </w:r>
      <w:r w:rsidRPr="004D470D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Рассматривание осенних иллюстраций, беседа о красоте осени</w:t>
      </w:r>
      <w:r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.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Задачи: р</w:t>
      </w: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азвивать умение замечать красоту осенней природы.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 Подвижные игры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Задачи: Учить свободно двигаться по площадке, действовать по сигналу воспитателя.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1. Игра проводится с листочками в руках.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Л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источки летали, </w:t>
      </w:r>
      <w:r>
        <w:rPr>
          <w:rFonts w:ascii="Times New Roman" w:hAnsi="Times New Roman"/>
          <w:iCs/>
          <w:color w:val="000000"/>
          <w:sz w:val="28"/>
          <w:szCs w:val="28"/>
          <w:lang w:eastAsia="ru-RU"/>
        </w:rPr>
        <w:t>(д</w:t>
      </w:r>
      <w:r w:rsidRPr="004D470D">
        <w:rPr>
          <w:rFonts w:ascii="Times New Roman" w:hAnsi="Times New Roman"/>
          <w:iCs/>
          <w:color w:val="000000"/>
          <w:sz w:val="28"/>
          <w:szCs w:val="28"/>
          <w:lang w:eastAsia="ru-RU"/>
        </w:rPr>
        <w:t>ети свободно бегают по игровой площадке,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Листочки кружились;   </w:t>
      </w:r>
      <w:r w:rsidRPr="004D470D">
        <w:rPr>
          <w:rFonts w:ascii="Times New Roman" w:hAnsi="Times New Roman"/>
          <w:iCs/>
          <w:color w:val="000000"/>
          <w:sz w:val="28"/>
          <w:szCs w:val="28"/>
          <w:lang w:eastAsia="ru-RU"/>
        </w:rPr>
        <w:t>кружатся, взмахивая листочками по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iCs/>
          <w:color w:val="000000"/>
          <w:sz w:val="28"/>
          <w:szCs w:val="28"/>
          <w:lang w:eastAsia="ru-RU"/>
        </w:rPr>
        <w:t xml:space="preserve"> показу взрослого.)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Листочки устали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и вниз опустились. </w:t>
      </w:r>
      <w:r>
        <w:rPr>
          <w:rFonts w:ascii="Times New Roman" w:hAnsi="Times New Roman"/>
          <w:iCs/>
          <w:color w:val="000000"/>
          <w:sz w:val="28"/>
          <w:szCs w:val="28"/>
          <w:lang w:eastAsia="ru-RU"/>
        </w:rPr>
        <w:t>(с</w:t>
      </w:r>
      <w:r w:rsidRPr="004D470D">
        <w:rPr>
          <w:rFonts w:ascii="Times New Roman" w:hAnsi="Times New Roman"/>
          <w:iCs/>
          <w:color w:val="000000"/>
          <w:sz w:val="28"/>
          <w:szCs w:val="28"/>
          <w:lang w:eastAsia="ru-RU"/>
        </w:rPr>
        <w:t>адятся на карточки, опускают руки.)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Подул ветерочек</w:t>
      </w: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 </w:t>
      </w:r>
      <w:r>
        <w:rPr>
          <w:rFonts w:ascii="Times New Roman" w:hAnsi="Times New Roman"/>
          <w:iCs/>
          <w:color w:val="000000"/>
          <w:sz w:val="28"/>
          <w:szCs w:val="28"/>
          <w:lang w:eastAsia="ru-RU"/>
        </w:rPr>
        <w:t>(в</w:t>
      </w:r>
      <w:r w:rsidRPr="004D470D">
        <w:rPr>
          <w:rFonts w:ascii="Times New Roman" w:hAnsi="Times New Roman"/>
          <w:iCs/>
          <w:color w:val="000000"/>
          <w:sz w:val="28"/>
          <w:szCs w:val="28"/>
          <w:lang w:eastAsia="ru-RU"/>
        </w:rPr>
        <w:t>оспитатель изображает ветерок  султанчиком</w:t>
      </w:r>
      <w:r>
        <w:rPr>
          <w:rFonts w:ascii="Times New Roman" w:hAnsi="Times New Roman"/>
          <w:iCs/>
          <w:color w:val="000000"/>
          <w:sz w:val="28"/>
          <w:szCs w:val="28"/>
          <w:lang w:eastAsia="ru-RU"/>
        </w:rPr>
        <w:t>)</w:t>
      </w:r>
      <w:r w:rsidRPr="004D470D">
        <w:rPr>
          <w:rFonts w:ascii="Times New Roman" w:hAnsi="Times New Roman"/>
          <w:iCs/>
          <w:color w:val="000000"/>
          <w:sz w:val="28"/>
          <w:szCs w:val="28"/>
          <w:lang w:eastAsia="ru-RU"/>
        </w:rPr>
        <w:t>,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На них – и опять 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(</w:t>
      </w:r>
      <w:r w:rsidRPr="004D470D">
        <w:rPr>
          <w:rFonts w:ascii="Times New Roman" w:hAnsi="Times New Roman"/>
          <w:iCs/>
          <w:color w:val="000000"/>
          <w:sz w:val="28"/>
          <w:szCs w:val="28"/>
          <w:lang w:eastAsia="ru-RU"/>
        </w:rPr>
        <w:t>бегает, кружась, взмахивая руками.)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Все детки – листочки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хотят полетать!</w:t>
      </w: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  </w:t>
      </w:r>
      <w:r>
        <w:rPr>
          <w:rFonts w:ascii="Times New Roman" w:hAnsi="Times New Roman"/>
          <w:iCs/>
          <w:color w:val="000000"/>
          <w:sz w:val="28"/>
          <w:szCs w:val="28"/>
          <w:lang w:eastAsia="ru-RU"/>
        </w:rPr>
        <w:t>(д</w:t>
      </w:r>
      <w:r w:rsidRPr="004D470D">
        <w:rPr>
          <w:rFonts w:ascii="Times New Roman" w:hAnsi="Times New Roman"/>
          <w:iCs/>
          <w:color w:val="000000"/>
          <w:sz w:val="28"/>
          <w:szCs w:val="28"/>
          <w:lang w:eastAsia="ru-RU"/>
        </w:rPr>
        <w:t>ети снова бегут, кружатся среди листопада.)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 </w:t>
      </w:r>
    </w:p>
    <w:p w:rsidR="00515685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2. «Дождик лей»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Дождик лей, лей, лей,      </w:t>
      </w:r>
      <w:r w:rsidRPr="004D470D">
        <w:rPr>
          <w:rFonts w:ascii="Times New Roman" w:hAnsi="Times New Roman"/>
          <w:iCs/>
          <w:color w:val="000000"/>
          <w:sz w:val="28"/>
          <w:szCs w:val="28"/>
          <w:lang w:eastAsia="ru-RU"/>
        </w:rPr>
        <w:t>(Дети машут руками.)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На меня и на людей,        </w:t>
      </w:r>
      <w:r w:rsidRPr="004D470D">
        <w:rPr>
          <w:rFonts w:ascii="Times New Roman" w:hAnsi="Times New Roman"/>
          <w:iCs/>
          <w:color w:val="000000"/>
          <w:sz w:val="28"/>
          <w:szCs w:val="28"/>
          <w:lang w:eastAsia="ru-RU"/>
        </w:rPr>
        <w:t>(Показывают на себя и на других ребят.)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На людей по ложке,         </w:t>
      </w:r>
      <w:r w:rsidRPr="004D470D">
        <w:rPr>
          <w:rFonts w:ascii="Times New Roman" w:hAnsi="Times New Roman"/>
          <w:iCs/>
          <w:color w:val="000000"/>
          <w:sz w:val="28"/>
          <w:szCs w:val="28"/>
          <w:lang w:eastAsia="ru-RU"/>
        </w:rPr>
        <w:t>(Складывают ручки ложечками.)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На меня по крошке,         </w:t>
      </w:r>
      <w:r w:rsidRPr="004D470D">
        <w:rPr>
          <w:rFonts w:ascii="Times New Roman" w:hAnsi="Times New Roman"/>
          <w:iCs/>
          <w:color w:val="000000"/>
          <w:sz w:val="28"/>
          <w:szCs w:val="28"/>
          <w:lang w:eastAsia="ru-RU"/>
        </w:rPr>
        <w:t>(«Крошат» ручками на себя.)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А на Бабу – Ягу               </w:t>
      </w:r>
      <w:r w:rsidRPr="004D470D">
        <w:rPr>
          <w:rFonts w:ascii="Times New Roman" w:hAnsi="Times New Roman"/>
          <w:iCs/>
          <w:color w:val="000000"/>
          <w:sz w:val="28"/>
          <w:szCs w:val="28"/>
          <w:lang w:eastAsia="ru-RU"/>
        </w:rPr>
        <w:t>(Делают страшное лицо.)</w:t>
      </w:r>
    </w:p>
    <w:p w:rsidR="00515685" w:rsidRPr="004D470D" w:rsidRDefault="00515685" w:rsidP="0041201E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470D">
        <w:rPr>
          <w:rFonts w:ascii="Times New Roman" w:hAnsi="Times New Roman"/>
          <w:color w:val="000000"/>
          <w:sz w:val="28"/>
          <w:szCs w:val="28"/>
          <w:lang w:eastAsia="ru-RU"/>
        </w:rPr>
        <w:t>Лей по целому ведру!      </w:t>
      </w:r>
      <w:r w:rsidRPr="004D470D">
        <w:rPr>
          <w:rFonts w:ascii="Times New Roman" w:hAnsi="Times New Roman"/>
          <w:iCs/>
          <w:color w:val="000000"/>
          <w:sz w:val="28"/>
          <w:szCs w:val="28"/>
          <w:lang w:eastAsia="ru-RU"/>
        </w:rPr>
        <w:t>(Двумя руками «выплескивают» воду.)</w:t>
      </w:r>
    </w:p>
    <w:p w:rsidR="00515685" w:rsidRPr="00745283" w:rsidRDefault="00515685" w:rsidP="00745283">
      <w:pPr>
        <w:shd w:val="clear" w:color="auto" w:fill="FFFFFF"/>
        <w:spacing w:before="150" w:after="15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745283">
        <w:rPr>
          <w:rFonts w:ascii="Times New Roman" w:hAnsi="Times New Roman"/>
          <w:bCs/>
          <w:color w:val="000000"/>
          <w:lang w:eastAsia="ru-RU"/>
        </w:rPr>
        <w:t> </w:t>
      </w:r>
      <w:r w:rsidRPr="00745283">
        <w:rPr>
          <w:rStyle w:val="c4c16c30"/>
          <w:rFonts w:ascii="Times New Roman" w:hAnsi="Times New Roman"/>
          <w:b/>
          <w:sz w:val="28"/>
          <w:szCs w:val="28"/>
        </w:rPr>
        <w:t>Словесные игры:</w:t>
      </w:r>
    </w:p>
    <w:p w:rsidR="00515685" w:rsidRPr="00A43C57" w:rsidRDefault="00515685" w:rsidP="00A43C57">
      <w:pPr>
        <w:pStyle w:val="c6"/>
        <w:rPr>
          <w:b/>
          <w:sz w:val="28"/>
          <w:szCs w:val="28"/>
        </w:rPr>
      </w:pPr>
      <w:r w:rsidRPr="00A43C57">
        <w:rPr>
          <w:rStyle w:val="c7c16"/>
          <w:b/>
          <w:sz w:val="28"/>
          <w:szCs w:val="28"/>
        </w:rPr>
        <w:t>Игра «Один – много»</w:t>
      </w:r>
    </w:p>
    <w:p w:rsidR="00515685" w:rsidRPr="00A43C57" w:rsidRDefault="00515685" w:rsidP="00A43C57">
      <w:pPr>
        <w:pStyle w:val="c13c35"/>
        <w:rPr>
          <w:sz w:val="28"/>
          <w:szCs w:val="28"/>
        </w:rPr>
      </w:pPr>
      <w:r w:rsidRPr="00A43C57">
        <w:rPr>
          <w:rStyle w:val="c4c11c16"/>
          <w:sz w:val="28"/>
          <w:szCs w:val="28"/>
        </w:rPr>
        <w:t xml:space="preserve">Цель: </w:t>
      </w:r>
      <w:r w:rsidRPr="00A43C57">
        <w:rPr>
          <w:rStyle w:val="c4c11"/>
          <w:sz w:val="28"/>
          <w:szCs w:val="28"/>
        </w:rPr>
        <w:t>образование от единственного числа существительных множественное число.</w:t>
      </w:r>
    </w:p>
    <w:p w:rsidR="00515685" w:rsidRPr="00A43C57" w:rsidRDefault="00515685" w:rsidP="00A43C57">
      <w:pPr>
        <w:pStyle w:val="c1c35"/>
        <w:rPr>
          <w:sz w:val="28"/>
          <w:szCs w:val="28"/>
        </w:rPr>
      </w:pPr>
      <w:r w:rsidRPr="00A43C57">
        <w:rPr>
          <w:rStyle w:val="c4c11"/>
          <w:sz w:val="28"/>
          <w:szCs w:val="28"/>
        </w:rPr>
        <w:t xml:space="preserve">лужа — </w:t>
      </w:r>
      <w:r>
        <w:rPr>
          <w:rStyle w:val="c4c11"/>
          <w:sz w:val="28"/>
          <w:szCs w:val="28"/>
        </w:rPr>
        <w:t>лужи                           л</w:t>
      </w:r>
      <w:r w:rsidRPr="00A43C57">
        <w:rPr>
          <w:rStyle w:val="c4c11"/>
          <w:sz w:val="28"/>
          <w:szCs w:val="28"/>
        </w:rPr>
        <w:t>ист — листья        </w:t>
      </w:r>
    </w:p>
    <w:p w:rsidR="00515685" w:rsidRPr="00A43C57" w:rsidRDefault="00515685" w:rsidP="00A43C57">
      <w:pPr>
        <w:pStyle w:val="c1c35"/>
        <w:rPr>
          <w:sz w:val="28"/>
          <w:szCs w:val="28"/>
        </w:rPr>
      </w:pPr>
      <w:r w:rsidRPr="00A43C57">
        <w:rPr>
          <w:rStyle w:val="c4c11"/>
          <w:sz w:val="28"/>
          <w:szCs w:val="28"/>
        </w:rPr>
        <w:t>дер</w:t>
      </w:r>
      <w:r>
        <w:rPr>
          <w:rStyle w:val="c4c11"/>
          <w:sz w:val="28"/>
          <w:szCs w:val="28"/>
        </w:rPr>
        <w:t>ево — деревья                  в</w:t>
      </w:r>
      <w:r w:rsidRPr="00A43C57">
        <w:rPr>
          <w:rStyle w:val="c4c11"/>
          <w:sz w:val="28"/>
          <w:szCs w:val="28"/>
        </w:rPr>
        <w:t>етка — ветки        </w:t>
      </w:r>
    </w:p>
    <w:p w:rsidR="00515685" w:rsidRPr="00A43C57" w:rsidRDefault="00515685" w:rsidP="00A43C57">
      <w:pPr>
        <w:pStyle w:val="c1c35"/>
        <w:rPr>
          <w:sz w:val="28"/>
          <w:szCs w:val="28"/>
        </w:rPr>
      </w:pPr>
      <w:r w:rsidRPr="00A43C57">
        <w:rPr>
          <w:rStyle w:val="c4c11"/>
          <w:sz w:val="28"/>
          <w:szCs w:val="28"/>
        </w:rPr>
        <w:t xml:space="preserve">туча — тучи               </w:t>
      </w:r>
      <w:r>
        <w:rPr>
          <w:rStyle w:val="c4c11"/>
          <w:sz w:val="28"/>
          <w:szCs w:val="28"/>
        </w:rPr>
        <w:t>             п</w:t>
      </w:r>
      <w:r w:rsidRPr="00A43C57">
        <w:rPr>
          <w:rStyle w:val="c4c11"/>
          <w:sz w:val="28"/>
          <w:szCs w:val="28"/>
        </w:rPr>
        <w:t>тица — птицы</w:t>
      </w:r>
    </w:p>
    <w:p w:rsidR="00515685" w:rsidRPr="00A43C57" w:rsidRDefault="00515685" w:rsidP="00A43C57">
      <w:pPr>
        <w:pStyle w:val="c1c35"/>
        <w:rPr>
          <w:sz w:val="28"/>
          <w:szCs w:val="28"/>
        </w:rPr>
      </w:pPr>
      <w:r w:rsidRPr="00A43C57">
        <w:rPr>
          <w:rStyle w:val="c4c11"/>
          <w:sz w:val="28"/>
          <w:szCs w:val="28"/>
        </w:rPr>
        <w:t>цвето</w:t>
      </w:r>
      <w:r>
        <w:rPr>
          <w:rStyle w:val="c4c11"/>
          <w:sz w:val="28"/>
          <w:szCs w:val="28"/>
        </w:rPr>
        <w:t>к — цветы                      д</w:t>
      </w:r>
      <w:r w:rsidRPr="00A43C57">
        <w:rPr>
          <w:rStyle w:val="c4c11"/>
          <w:sz w:val="28"/>
          <w:szCs w:val="28"/>
        </w:rPr>
        <w:t>ождь — дожди</w:t>
      </w:r>
    </w:p>
    <w:p w:rsidR="00515685" w:rsidRPr="00A43C57" w:rsidRDefault="00515685" w:rsidP="00A43C57">
      <w:pPr>
        <w:pStyle w:val="c1c44"/>
        <w:rPr>
          <w:sz w:val="28"/>
          <w:szCs w:val="28"/>
        </w:rPr>
      </w:pPr>
      <w:r>
        <w:rPr>
          <w:rStyle w:val="c4c11"/>
          <w:sz w:val="28"/>
          <w:szCs w:val="28"/>
        </w:rPr>
        <w:t>луковица — луковицы            о</w:t>
      </w:r>
      <w:r w:rsidRPr="00A43C57">
        <w:rPr>
          <w:rStyle w:val="c4c11"/>
          <w:sz w:val="28"/>
          <w:szCs w:val="28"/>
        </w:rPr>
        <w:t xml:space="preserve">гурец — огурцы </w:t>
      </w:r>
    </w:p>
    <w:p w:rsidR="00515685" w:rsidRPr="00A43C57" w:rsidRDefault="00515685" w:rsidP="00A43C57">
      <w:pPr>
        <w:pStyle w:val="c1c44"/>
        <w:rPr>
          <w:sz w:val="28"/>
          <w:szCs w:val="28"/>
        </w:rPr>
      </w:pPr>
      <w:r>
        <w:rPr>
          <w:rStyle w:val="c4c11"/>
          <w:sz w:val="28"/>
          <w:szCs w:val="28"/>
        </w:rPr>
        <w:t>морковка — морковки            с</w:t>
      </w:r>
      <w:r w:rsidRPr="00A43C57">
        <w:rPr>
          <w:rStyle w:val="c4c11"/>
          <w:sz w:val="28"/>
          <w:szCs w:val="28"/>
        </w:rPr>
        <w:t xml:space="preserve">вёкла — свёклы </w:t>
      </w:r>
    </w:p>
    <w:p w:rsidR="00515685" w:rsidRPr="00A43C57" w:rsidRDefault="00515685" w:rsidP="00A43C57">
      <w:pPr>
        <w:pStyle w:val="c1c44"/>
        <w:rPr>
          <w:sz w:val="28"/>
          <w:szCs w:val="28"/>
        </w:rPr>
      </w:pPr>
      <w:r>
        <w:rPr>
          <w:rStyle w:val="c4c11"/>
          <w:sz w:val="28"/>
          <w:szCs w:val="28"/>
        </w:rPr>
        <w:t>к</w:t>
      </w:r>
      <w:r w:rsidRPr="00A43C57">
        <w:rPr>
          <w:rStyle w:val="c4c11"/>
          <w:sz w:val="28"/>
          <w:szCs w:val="28"/>
        </w:rPr>
        <w:t>аба</w:t>
      </w:r>
      <w:r>
        <w:rPr>
          <w:rStyle w:val="c4c11"/>
          <w:sz w:val="28"/>
          <w:szCs w:val="28"/>
        </w:rPr>
        <w:t>чок — кабачки                  к</w:t>
      </w:r>
      <w:r w:rsidRPr="00A43C57">
        <w:rPr>
          <w:rStyle w:val="c4c11"/>
          <w:sz w:val="28"/>
          <w:szCs w:val="28"/>
        </w:rPr>
        <w:t xml:space="preserve">очан — кочаны </w:t>
      </w:r>
    </w:p>
    <w:p w:rsidR="00515685" w:rsidRPr="00A43C57" w:rsidRDefault="00515685" w:rsidP="00A43C57">
      <w:pPr>
        <w:pStyle w:val="c1c44"/>
        <w:rPr>
          <w:sz w:val="28"/>
          <w:szCs w:val="28"/>
        </w:rPr>
      </w:pPr>
      <w:r>
        <w:rPr>
          <w:rStyle w:val="c4c11"/>
          <w:sz w:val="28"/>
          <w:szCs w:val="28"/>
        </w:rPr>
        <w:t>горошина — горошины           с</w:t>
      </w:r>
      <w:r w:rsidRPr="00A43C57">
        <w:rPr>
          <w:rStyle w:val="c4c11"/>
          <w:sz w:val="28"/>
          <w:szCs w:val="28"/>
        </w:rPr>
        <w:t>тручок —стручки</w:t>
      </w:r>
    </w:p>
    <w:p w:rsidR="00515685" w:rsidRPr="00A43C57" w:rsidRDefault="00515685" w:rsidP="00A43C57">
      <w:pPr>
        <w:pStyle w:val="c1c44"/>
        <w:rPr>
          <w:sz w:val="28"/>
          <w:szCs w:val="28"/>
        </w:rPr>
      </w:pPr>
      <w:r>
        <w:rPr>
          <w:rStyle w:val="c4c11"/>
          <w:sz w:val="28"/>
          <w:szCs w:val="28"/>
        </w:rPr>
        <w:t>я</w:t>
      </w:r>
      <w:r w:rsidRPr="00A43C57">
        <w:rPr>
          <w:rStyle w:val="c4c11"/>
          <w:sz w:val="28"/>
          <w:szCs w:val="28"/>
        </w:rPr>
        <w:t xml:space="preserve">блоко </w:t>
      </w:r>
      <w:r>
        <w:rPr>
          <w:rStyle w:val="c4c11"/>
          <w:sz w:val="28"/>
          <w:szCs w:val="28"/>
        </w:rPr>
        <w:t>– яблоки                       г</w:t>
      </w:r>
      <w:r w:rsidRPr="00A43C57">
        <w:rPr>
          <w:rStyle w:val="c4c11"/>
          <w:sz w:val="28"/>
          <w:szCs w:val="28"/>
        </w:rPr>
        <w:t>руша – груши</w:t>
      </w:r>
    </w:p>
    <w:p w:rsidR="00515685" w:rsidRPr="00A43C57" w:rsidRDefault="00515685" w:rsidP="00A43C57">
      <w:pPr>
        <w:pStyle w:val="c1c44"/>
        <w:rPr>
          <w:sz w:val="28"/>
          <w:szCs w:val="28"/>
        </w:rPr>
      </w:pPr>
      <w:r>
        <w:rPr>
          <w:rStyle w:val="c4c11"/>
          <w:sz w:val="28"/>
          <w:szCs w:val="28"/>
        </w:rPr>
        <w:t>в</w:t>
      </w:r>
      <w:r w:rsidRPr="00A43C57">
        <w:rPr>
          <w:rStyle w:val="c4c11"/>
          <w:sz w:val="28"/>
          <w:szCs w:val="28"/>
        </w:rPr>
        <w:t>ишня –</w:t>
      </w:r>
      <w:r>
        <w:rPr>
          <w:rStyle w:val="c4c11"/>
          <w:sz w:val="28"/>
          <w:szCs w:val="28"/>
        </w:rPr>
        <w:t xml:space="preserve"> вишни                         л</w:t>
      </w:r>
      <w:r w:rsidRPr="00A43C57">
        <w:rPr>
          <w:rStyle w:val="c4c11"/>
          <w:sz w:val="28"/>
          <w:szCs w:val="28"/>
        </w:rPr>
        <w:t>имон – лимоны</w:t>
      </w:r>
    </w:p>
    <w:p w:rsidR="00515685" w:rsidRPr="00A43C57" w:rsidRDefault="00515685" w:rsidP="00A43C57">
      <w:pPr>
        <w:pStyle w:val="c6c31"/>
        <w:rPr>
          <w:b/>
          <w:sz w:val="28"/>
          <w:szCs w:val="28"/>
        </w:rPr>
      </w:pPr>
      <w:r w:rsidRPr="00A43C57">
        <w:rPr>
          <w:rStyle w:val="c7c16"/>
          <w:b/>
          <w:sz w:val="28"/>
          <w:szCs w:val="28"/>
        </w:rPr>
        <w:t>«Назови ласково</w:t>
      </w:r>
    </w:p>
    <w:p w:rsidR="00515685" w:rsidRPr="00A43C57" w:rsidRDefault="00515685" w:rsidP="00A43C57">
      <w:pPr>
        <w:pStyle w:val="c13c31c36"/>
        <w:rPr>
          <w:sz w:val="28"/>
          <w:szCs w:val="28"/>
        </w:rPr>
      </w:pPr>
      <w:r>
        <w:rPr>
          <w:rStyle w:val="c4c11"/>
          <w:sz w:val="28"/>
          <w:szCs w:val="28"/>
        </w:rPr>
        <w:t>Задачи: у</w:t>
      </w:r>
      <w:r w:rsidRPr="00A43C57">
        <w:rPr>
          <w:rStyle w:val="c4c11"/>
          <w:sz w:val="28"/>
          <w:szCs w:val="28"/>
        </w:rPr>
        <w:t>чить детей образовать существительные с помощью уменьшительно- ласкательных суффиксов.</w:t>
      </w:r>
    </w:p>
    <w:p w:rsidR="00515685" w:rsidRPr="00A43C57" w:rsidRDefault="00515685" w:rsidP="00A43C57">
      <w:pPr>
        <w:pStyle w:val="c8"/>
        <w:jc w:val="both"/>
        <w:rPr>
          <w:sz w:val="28"/>
          <w:szCs w:val="28"/>
        </w:rPr>
      </w:pPr>
      <w:r>
        <w:rPr>
          <w:rStyle w:val="c4c11"/>
          <w:sz w:val="28"/>
          <w:szCs w:val="28"/>
        </w:rPr>
        <w:t> </w:t>
      </w:r>
      <w:r w:rsidRPr="00A43C57">
        <w:rPr>
          <w:rStyle w:val="c4c11"/>
          <w:sz w:val="28"/>
          <w:szCs w:val="28"/>
        </w:rPr>
        <w:t xml:space="preserve">Яблоко — яблочко </w:t>
      </w:r>
      <w:r>
        <w:rPr>
          <w:rStyle w:val="c4c11"/>
          <w:sz w:val="28"/>
          <w:szCs w:val="28"/>
        </w:rPr>
        <w:t xml:space="preserve"> </w:t>
      </w:r>
      <w:r w:rsidRPr="00A43C57">
        <w:rPr>
          <w:rStyle w:val="c4c11"/>
          <w:sz w:val="28"/>
          <w:szCs w:val="28"/>
        </w:rPr>
        <w:t xml:space="preserve">Апельсин — апельсинчик </w:t>
      </w:r>
    </w:p>
    <w:p w:rsidR="00515685" w:rsidRPr="00A43C57" w:rsidRDefault="00515685" w:rsidP="00A43C57">
      <w:pPr>
        <w:pStyle w:val="c8c10"/>
        <w:jc w:val="both"/>
        <w:rPr>
          <w:sz w:val="28"/>
          <w:szCs w:val="28"/>
        </w:rPr>
      </w:pPr>
      <w:r w:rsidRPr="00A43C57">
        <w:rPr>
          <w:rStyle w:val="c4c11"/>
          <w:sz w:val="28"/>
          <w:szCs w:val="28"/>
        </w:rPr>
        <w:t>Лимон — лимончик</w:t>
      </w:r>
      <w:r>
        <w:rPr>
          <w:sz w:val="28"/>
          <w:szCs w:val="28"/>
        </w:rPr>
        <w:t xml:space="preserve">    </w:t>
      </w:r>
      <w:r w:rsidRPr="00A43C57">
        <w:rPr>
          <w:rStyle w:val="c4c11"/>
          <w:sz w:val="28"/>
          <w:szCs w:val="28"/>
        </w:rPr>
        <w:t xml:space="preserve">Слива — сливка </w:t>
      </w:r>
    </w:p>
    <w:p w:rsidR="00515685" w:rsidRPr="00A43C57" w:rsidRDefault="00515685" w:rsidP="00A43C57">
      <w:pPr>
        <w:pStyle w:val="c8c10"/>
        <w:jc w:val="both"/>
        <w:rPr>
          <w:sz w:val="28"/>
          <w:szCs w:val="28"/>
        </w:rPr>
      </w:pPr>
      <w:r w:rsidRPr="00A43C57">
        <w:rPr>
          <w:rStyle w:val="c4c11"/>
          <w:sz w:val="28"/>
          <w:szCs w:val="28"/>
        </w:rPr>
        <w:t>Мандарин — мандаринчик Ананас — ананасик</w:t>
      </w:r>
    </w:p>
    <w:p w:rsidR="00515685" w:rsidRPr="00A43C57" w:rsidRDefault="00515685" w:rsidP="00A43C57">
      <w:pPr>
        <w:pStyle w:val="c8c10"/>
        <w:jc w:val="both"/>
        <w:rPr>
          <w:sz w:val="28"/>
          <w:szCs w:val="28"/>
        </w:rPr>
      </w:pPr>
      <w:r w:rsidRPr="00A43C57">
        <w:rPr>
          <w:rStyle w:val="c4c11"/>
          <w:sz w:val="28"/>
          <w:szCs w:val="28"/>
        </w:rPr>
        <w:t>Вишня — вишенка</w:t>
      </w:r>
      <w:r>
        <w:rPr>
          <w:sz w:val="28"/>
          <w:szCs w:val="28"/>
        </w:rPr>
        <w:t xml:space="preserve">   </w:t>
      </w:r>
      <w:r w:rsidRPr="00A43C57">
        <w:rPr>
          <w:rStyle w:val="c4c11"/>
          <w:sz w:val="28"/>
          <w:szCs w:val="28"/>
        </w:rPr>
        <w:t>Помидор — помидорчик</w:t>
      </w:r>
    </w:p>
    <w:p w:rsidR="00515685" w:rsidRPr="00A43C57" w:rsidRDefault="00515685" w:rsidP="00A43C57">
      <w:pPr>
        <w:pStyle w:val="c8c10"/>
        <w:jc w:val="both"/>
        <w:rPr>
          <w:sz w:val="28"/>
          <w:szCs w:val="28"/>
        </w:rPr>
      </w:pPr>
      <w:r w:rsidRPr="00A43C57">
        <w:rPr>
          <w:rStyle w:val="c4c11"/>
          <w:sz w:val="28"/>
          <w:szCs w:val="28"/>
        </w:rPr>
        <w:t xml:space="preserve">Огурец — огурчик Морковь — морковочка </w:t>
      </w:r>
    </w:p>
    <w:p w:rsidR="00515685" w:rsidRPr="00A43C57" w:rsidRDefault="00515685" w:rsidP="00A43C57">
      <w:pPr>
        <w:pStyle w:val="c8c10"/>
        <w:jc w:val="both"/>
        <w:rPr>
          <w:sz w:val="28"/>
          <w:szCs w:val="28"/>
        </w:rPr>
      </w:pPr>
      <w:r w:rsidRPr="00A43C57">
        <w:rPr>
          <w:rStyle w:val="c4c11"/>
          <w:sz w:val="28"/>
          <w:szCs w:val="28"/>
        </w:rPr>
        <w:t xml:space="preserve">Репа — репочка </w:t>
      </w:r>
      <w:r>
        <w:rPr>
          <w:sz w:val="28"/>
          <w:szCs w:val="28"/>
        </w:rPr>
        <w:t xml:space="preserve"> </w:t>
      </w:r>
      <w:r w:rsidRPr="00A43C57">
        <w:rPr>
          <w:rStyle w:val="c4c11"/>
          <w:sz w:val="28"/>
          <w:szCs w:val="28"/>
        </w:rPr>
        <w:t xml:space="preserve">Редиска — редисочка </w:t>
      </w:r>
    </w:p>
    <w:p w:rsidR="00515685" w:rsidRPr="00A43C57" w:rsidRDefault="00515685" w:rsidP="00A43C57">
      <w:pPr>
        <w:pStyle w:val="c8c10"/>
        <w:jc w:val="both"/>
        <w:rPr>
          <w:sz w:val="28"/>
          <w:szCs w:val="28"/>
        </w:rPr>
      </w:pPr>
      <w:r w:rsidRPr="00A43C57">
        <w:rPr>
          <w:rStyle w:val="c4c11"/>
          <w:sz w:val="28"/>
          <w:szCs w:val="28"/>
        </w:rPr>
        <w:t xml:space="preserve">Свёкла — свеколочка Чеснок — чесночек </w:t>
      </w:r>
    </w:p>
    <w:p w:rsidR="00515685" w:rsidRPr="00A43C57" w:rsidRDefault="00515685" w:rsidP="00A43C57">
      <w:pPr>
        <w:pStyle w:val="c8c10"/>
        <w:jc w:val="both"/>
        <w:rPr>
          <w:sz w:val="28"/>
          <w:szCs w:val="28"/>
        </w:rPr>
      </w:pPr>
      <w:r w:rsidRPr="00A43C57">
        <w:rPr>
          <w:rStyle w:val="c4c11"/>
          <w:sz w:val="28"/>
          <w:szCs w:val="28"/>
        </w:rPr>
        <w:t>Лук — луковичка Перец — перчик</w:t>
      </w:r>
    </w:p>
    <w:p w:rsidR="00515685" w:rsidRDefault="00515685" w:rsidP="00A43C57">
      <w:pPr>
        <w:pStyle w:val="c8c10"/>
        <w:jc w:val="both"/>
        <w:rPr>
          <w:rStyle w:val="c4c11"/>
          <w:sz w:val="28"/>
          <w:szCs w:val="28"/>
        </w:rPr>
      </w:pPr>
      <w:r w:rsidRPr="00A43C57">
        <w:rPr>
          <w:rStyle w:val="c4c11"/>
          <w:sz w:val="28"/>
          <w:szCs w:val="28"/>
        </w:rPr>
        <w:t xml:space="preserve">Баклажан </w:t>
      </w:r>
      <w:r>
        <w:rPr>
          <w:rStyle w:val="c4c11"/>
          <w:sz w:val="28"/>
          <w:szCs w:val="28"/>
        </w:rPr>
        <w:t>–</w:t>
      </w:r>
      <w:r w:rsidRPr="00A43C57">
        <w:rPr>
          <w:rStyle w:val="c4c11"/>
          <w:sz w:val="28"/>
          <w:szCs w:val="28"/>
        </w:rPr>
        <w:t xml:space="preserve"> баклажанчик</w:t>
      </w:r>
    </w:p>
    <w:p w:rsidR="00515685" w:rsidRPr="00A43C57" w:rsidRDefault="00515685" w:rsidP="00A43C57">
      <w:pPr>
        <w:pStyle w:val="c6"/>
        <w:rPr>
          <w:b/>
          <w:sz w:val="28"/>
          <w:szCs w:val="28"/>
        </w:rPr>
      </w:pPr>
      <w:r w:rsidRPr="00A43C57">
        <w:rPr>
          <w:rStyle w:val="c7c16"/>
          <w:b/>
          <w:sz w:val="28"/>
          <w:szCs w:val="28"/>
        </w:rPr>
        <w:t>«Что лишнее?»</w:t>
      </w:r>
      <w:r>
        <w:rPr>
          <w:rStyle w:val="c7c16"/>
          <w:b/>
          <w:sz w:val="28"/>
          <w:szCs w:val="28"/>
        </w:rPr>
        <w:t>.</w:t>
      </w:r>
    </w:p>
    <w:p w:rsidR="00515685" w:rsidRPr="00A43C57" w:rsidRDefault="00515685" w:rsidP="00A43C57">
      <w:pPr>
        <w:pStyle w:val="c13c31"/>
        <w:rPr>
          <w:sz w:val="28"/>
          <w:szCs w:val="28"/>
        </w:rPr>
      </w:pPr>
      <w:r>
        <w:rPr>
          <w:rStyle w:val="c4c11"/>
          <w:sz w:val="28"/>
          <w:szCs w:val="28"/>
        </w:rPr>
        <w:t>Задачи:  у</w:t>
      </w:r>
      <w:r w:rsidRPr="00A43C57">
        <w:rPr>
          <w:rStyle w:val="c4c11"/>
          <w:sz w:val="28"/>
          <w:szCs w:val="28"/>
        </w:rPr>
        <w:t>чить детей выбирать среди предметов те, которые не могут быть включены в заданные группы, отвечать на вопросы, поясняя свой выбор.</w:t>
      </w:r>
    </w:p>
    <w:p w:rsidR="00515685" w:rsidRPr="00A43C57" w:rsidRDefault="00515685" w:rsidP="00A43C57">
      <w:pPr>
        <w:pStyle w:val="c13c31"/>
        <w:rPr>
          <w:sz w:val="28"/>
          <w:szCs w:val="28"/>
        </w:rPr>
      </w:pPr>
      <w:r w:rsidRPr="00A43C57">
        <w:rPr>
          <w:rStyle w:val="c4c11"/>
          <w:sz w:val="28"/>
          <w:szCs w:val="28"/>
        </w:rPr>
        <w:t xml:space="preserve">Груша, яблоко, помидор, персик </w:t>
      </w:r>
      <w:r w:rsidRPr="00A43C57">
        <w:rPr>
          <w:rStyle w:val="c4c11c17"/>
          <w:sz w:val="28"/>
          <w:szCs w:val="28"/>
        </w:rPr>
        <w:t>(помидор)</w:t>
      </w:r>
      <w:r w:rsidRPr="00A43C57">
        <w:rPr>
          <w:sz w:val="28"/>
          <w:szCs w:val="28"/>
        </w:rPr>
        <w:br/>
      </w:r>
      <w:r w:rsidRPr="00A43C57">
        <w:rPr>
          <w:rStyle w:val="c4c11"/>
          <w:sz w:val="28"/>
          <w:szCs w:val="28"/>
        </w:rPr>
        <w:t xml:space="preserve">Гранат, апельсин, банан, яблоко </w:t>
      </w:r>
      <w:r w:rsidRPr="00A43C57">
        <w:rPr>
          <w:rStyle w:val="c4c11c17"/>
          <w:sz w:val="28"/>
          <w:szCs w:val="28"/>
        </w:rPr>
        <w:t>(банан)        </w:t>
      </w:r>
    </w:p>
    <w:p w:rsidR="00515685" w:rsidRPr="00A43C57" w:rsidRDefault="00515685" w:rsidP="00A43C57">
      <w:pPr>
        <w:pStyle w:val="c13c31"/>
        <w:rPr>
          <w:sz w:val="28"/>
          <w:szCs w:val="28"/>
        </w:rPr>
      </w:pPr>
      <w:r w:rsidRPr="00A43C57">
        <w:rPr>
          <w:rStyle w:val="c4c11"/>
          <w:sz w:val="28"/>
          <w:szCs w:val="28"/>
        </w:rPr>
        <w:t xml:space="preserve">Капуста, тыква, киви, кабачок </w:t>
      </w:r>
      <w:r w:rsidRPr="00A43C57">
        <w:rPr>
          <w:rStyle w:val="c4c11c17"/>
          <w:sz w:val="28"/>
          <w:szCs w:val="28"/>
        </w:rPr>
        <w:t>(киви)        </w:t>
      </w:r>
    </w:p>
    <w:p w:rsidR="00515685" w:rsidRPr="00A43C57" w:rsidRDefault="00515685" w:rsidP="00A43C57">
      <w:pPr>
        <w:pStyle w:val="c13c31"/>
        <w:rPr>
          <w:sz w:val="28"/>
          <w:szCs w:val="28"/>
        </w:rPr>
      </w:pPr>
      <w:r w:rsidRPr="00A43C57">
        <w:rPr>
          <w:rStyle w:val="c4c11"/>
          <w:sz w:val="28"/>
          <w:szCs w:val="28"/>
        </w:rPr>
        <w:t xml:space="preserve">Абрикос, лимон, банан, персик </w:t>
      </w:r>
      <w:r w:rsidRPr="00A43C57">
        <w:rPr>
          <w:rStyle w:val="c4c11c17"/>
          <w:sz w:val="28"/>
          <w:szCs w:val="28"/>
        </w:rPr>
        <w:t>(лимон)</w:t>
      </w:r>
    </w:p>
    <w:p w:rsidR="00515685" w:rsidRPr="00A43C57" w:rsidRDefault="00515685" w:rsidP="00A43C57">
      <w:pPr>
        <w:pStyle w:val="c1"/>
        <w:rPr>
          <w:sz w:val="28"/>
          <w:szCs w:val="28"/>
        </w:rPr>
      </w:pPr>
      <w:r w:rsidRPr="00A43C57">
        <w:rPr>
          <w:rStyle w:val="c4"/>
          <w:sz w:val="28"/>
          <w:szCs w:val="28"/>
        </w:rPr>
        <w:t xml:space="preserve">Помидор, редька, лук, репа </w:t>
      </w:r>
      <w:r w:rsidRPr="00A43C57">
        <w:rPr>
          <w:rStyle w:val="c4c17"/>
          <w:sz w:val="28"/>
          <w:szCs w:val="28"/>
        </w:rPr>
        <w:t>(помидор)</w:t>
      </w:r>
    </w:p>
    <w:p w:rsidR="00515685" w:rsidRPr="00A43C57" w:rsidRDefault="00515685" w:rsidP="00A43C57">
      <w:pPr>
        <w:pStyle w:val="c1"/>
        <w:rPr>
          <w:sz w:val="28"/>
          <w:szCs w:val="28"/>
        </w:rPr>
      </w:pPr>
      <w:r w:rsidRPr="00A43C57">
        <w:rPr>
          <w:rStyle w:val="c4"/>
          <w:sz w:val="28"/>
          <w:szCs w:val="28"/>
        </w:rPr>
        <w:t xml:space="preserve">Картофель, морковь, яблоко, перец </w:t>
      </w:r>
      <w:r w:rsidRPr="00A43C57">
        <w:rPr>
          <w:rStyle w:val="c4c17"/>
          <w:sz w:val="28"/>
          <w:szCs w:val="28"/>
        </w:rPr>
        <w:t>(яблоко)</w:t>
      </w:r>
      <w:r w:rsidRPr="00A43C57">
        <w:rPr>
          <w:rStyle w:val="c4"/>
          <w:sz w:val="28"/>
          <w:szCs w:val="28"/>
        </w:rPr>
        <w:t> </w:t>
      </w:r>
    </w:p>
    <w:p w:rsidR="00515685" w:rsidRPr="00A43C57" w:rsidRDefault="00515685" w:rsidP="00A43C57">
      <w:pPr>
        <w:pStyle w:val="c1"/>
        <w:rPr>
          <w:sz w:val="28"/>
          <w:szCs w:val="28"/>
        </w:rPr>
      </w:pPr>
      <w:r w:rsidRPr="00A43C57">
        <w:rPr>
          <w:rStyle w:val="c4"/>
          <w:sz w:val="28"/>
          <w:szCs w:val="28"/>
        </w:rPr>
        <w:t xml:space="preserve">Салат, редис, капуста, лук </w:t>
      </w:r>
      <w:r w:rsidRPr="00A43C57">
        <w:rPr>
          <w:rStyle w:val="c4c17"/>
          <w:sz w:val="28"/>
          <w:szCs w:val="28"/>
        </w:rPr>
        <w:t>(лук)</w:t>
      </w:r>
      <w:r w:rsidRPr="00A43C57">
        <w:rPr>
          <w:rStyle w:val="c4"/>
          <w:sz w:val="28"/>
          <w:szCs w:val="28"/>
        </w:rPr>
        <w:t> </w:t>
      </w:r>
    </w:p>
    <w:p w:rsidR="00515685" w:rsidRPr="00A43C57" w:rsidRDefault="00515685" w:rsidP="00A43C57">
      <w:pPr>
        <w:pStyle w:val="c1"/>
        <w:rPr>
          <w:sz w:val="28"/>
          <w:szCs w:val="28"/>
        </w:rPr>
      </w:pPr>
      <w:r w:rsidRPr="00A43C57">
        <w:rPr>
          <w:rStyle w:val="c4"/>
          <w:sz w:val="28"/>
          <w:szCs w:val="28"/>
        </w:rPr>
        <w:t xml:space="preserve">Груша, чеснок, апельсин, яблоко </w:t>
      </w:r>
      <w:r w:rsidRPr="00A43C57">
        <w:rPr>
          <w:rStyle w:val="c4c17"/>
          <w:sz w:val="28"/>
          <w:szCs w:val="28"/>
        </w:rPr>
        <w:t>(чеснок)</w:t>
      </w:r>
      <w:r w:rsidRPr="00A43C57">
        <w:rPr>
          <w:rStyle w:val="c4"/>
          <w:sz w:val="28"/>
          <w:szCs w:val="28"/>
        </w:rPr>
        <w:t> </w:t>
      </w:r>
    </w:p>
    <w:p w:rsidR="00515685" w:rsidRPr="00A43C57" w:rsidRDefault="00515685" w:rsidP="00A43C57">
      <w:pPr>
        <w:pStyle w:val="c1"/>
        <w:rPr>
          <w:sz w:val="28"/>
          <w:szCs w:val="28"/>
        </w:rPr>
      </w:pPr>
      <w:r w:rsidRPr="00A43C57">
        <w:rPr>
          <w:rStyle w:val="c4"/>
          <w:sz w:val="28"/>
          <w:szCs w:val="28"/>
        </w:rPr>
        <w:t xml:space="preserve">Клюква, малина, груша, рябина </w:t>
      </w:r>
      <w:r w:rsidRPr="00A43C57">
        <w:rPr>
          <w:rStyle w:val="c4c17"/>
          <w:sz w:val="28"/>
          <w:szCs w:val="28"/>
        </w:rPr>
        <w:t>(груша)</w:t>
      </w:r>
      <w:r w:rsidRPr="00A43C57">
        <w:rPr>
          <w:rStyle w:val="c4"/>
          <w:sz w:val="28"/>
          <w:szCs w:val="28"/>
        </w:rPr>
        <w:t> </w:t>
      </w:r>
    </w:p>
    <w:p w:rsidR="00515685" w:rsidRPr="00A43C57" w:rsidRDefault="00515685" w:rsidP="00A43C57">
      <w:pPr>
        <w:pStyle w:val="c1"/>
        <w:rPr>
          <w:sz w:val="28"/>
          <w:szCs w:val="28"/>
        </w:rPr>
      </w:pPr>
      <w:r w:rsidRPr="00A43C57">
        <w:rPr>
          <w:rStyle w:val="c4"/>
          <w:sz w:val="28"/>
          <w:szCs w:val="28"/>
        </w:rPr>
        <w:t xml:space="preserve">Киви, банан, груша, брусника </w:t>
      </w:r>
      <w:r w:rsidRPr="00A43C57">
        <w:rPr>
          <w:rStyle w:val="c4c17"/>
          <w:sz w:val="28"/>
          <w:szCs w:val="28"/>
        </w:rPr>
        <w:t>(брусника)</w:t>
      </w:r>
    </w:p>
    <w:p w:rsidR="00515685" w:rsidRPr="00A43C57" w:rsidRDefault="00515685" w:rsidP="00A43C57">
      <w:pPr>
        <w:pStyle w:val="c1"/>
        <w:rPr>
          <w:sz w:val="28"/>
          <w:szCs w:val="28"/>
        </w:rPr>
      </w:pPr>
      <w:r w:rsidRPr="00A43C57">
        <w:rPr>
          <w:rStyle w:val="c4"/>
          <w:sz w:val="28"/>
          <w:szCs w:val="28"/>
        </w:rPr>
        <w:t xml:space="preserve">Редька, лук, баклажан, черника </w:t>
      </w:r>
      <w:r w:rsidRPr="00A43C57">
        <w:rPr>
          <w:rStyle w:val="c4c17"/>
          <w:sz w:val="28"/>
          <w:szCs w:val="28"/>
        </w:rPr>
        <w:t>(черника)</w:t>
      </w:r>
      <w:r w:rsidRPr="00A43C57">
        <w:rPr>
          <w:rStyle w:val="c4"/>
          <w:sz w:val="28"/>
          <w:szCs w:val="28"/>
        </w:rPr>
        <w:t> 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 w:rsidRPr="00A43C57">
        <w:rPr>
          <w:rFonts w:ascii="Times New Roman" w:hAnsi="Times New Roman"/>
          <w:b/>
          <w:sz w:val="28"/>
          <w:szCs w:val="28"/>
          <w:lang w:eastAsia="ru-RU"/>
        </w:rPr>
        <w:t>Чтение художественной литературы:</w:t>
      </w:r>
    </w:p>
    <w:p w:rsidR="00515685" w:rsidRPr="00AC201E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 w:rsidRPr="00AC201E">
        <w:rPr>
          <w:rFonts w:ascii="Times New Roman" w:hAnsi="Times New Roman"/>
          <w:b/>
          <w:sz w:val="28"/>
          <w:szCs w:val="28"/>
          <w:lang w:eastAsia="ru-RU"/>
        </w:rPr>
        <w:t>Ю. Тувим  «Овощи»</w:t>
      </w:r>
      <w:r>
        <w:rPr>
          <w:rFonts w:ascii="Times New Roman" w:hAnsi="Times New Roman"/>
          <w:b/>
          <w:sz w:val="28"/>
          <w:szCs w:val="28"/>
          <w:lang w:eastAsia="ru-RU"/>
        </w:rPr>
        <w:t>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 xml:space="preserve">Хозяйка однажды с базара пришла, 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 xml:space="preserve">Хозяйка с базара домой принесла: 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 xml:space="preserve">Картошку, капусту, морковку, горох, 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Петрушку и свеклу. Ох!..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Вот овощи спор завели на столе —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Кто лучше, вкусней и нужней на земле: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Картошка? Капуста? Морковка? Горох?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Петрушка иль свекла?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Ох!..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Хозяйка тем временем ножик взяла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И ножиком этим крошить начала: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Картошку, капусту, морковку, горох,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Петрушку и свеклу.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Ох!..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Накрытые крышкою, в душном горшке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Кипели, кипели в крутом кипятке: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Картошка, капуста, морковка, горох,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Петрушка и свекла.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Ох!..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И суп овощной оказался не плох!</w:t>
      </w:r>
    </w:p>
    <w:p w:rsidR="00515685" w:rsidRPr="00AC201E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 w:rsidRPr="00AC201E">
        <w:rPr>
          <w:rFonts w:ascii="Times New Roman" w:hAnsi="Times New Roman"/>
          <w:b/>
          <w:sz w:val="28"/>
          <w:szCs w:val="28"/>
          <w:lang w:eastAsia="ru-RU"/>
        </w:rPr>
        <w:t>Н. Сладков «Осень на пороге»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- Жители леса! - закричал раз утром мудрый Ворон. - Осень у лесного порога, все ли к её приходу готовы?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Как эхо, донеслись голоса из леса: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- Готовы, готовы, готовы...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- А вот мы сейчас проверим! - каркнул Ворон. - Перво-наперво осень холоду в лес напустит - что делать станете?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Откликнулись звери: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- Мы, белки, зайцы, лисицы, в зимние шубы переоденемся!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- Мы, барсуки, еноты, в тёплые норы спрячемся!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- Мы, ежи, летучие мыши, сном беспробудным уснём!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Откликнулись птицы: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- Мы, перелётные, в тёплые края улетим!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- Мы, оседлые, пуховые телогрейки наденем!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- Вторым делом, - Ворон кричит, - осень листья с деревьев сдирать начнёт!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- Пусть сдирает! - откликнулись птицы. - Ягоды видней будут!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- Пусть сдирает! - откликнулись звери. - Тише в лесу станет!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- Третьим делом, - не унимается Ворон, - осень последних насекомых морозцем прищёлкнет!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Откликнулись птицы: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- А мы, дрозды, на рябину навалимся!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- А мы, дятлы, шишки начнём шелушить!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- А мы, щеглы, за сорняки примемся!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Откликнулись звери: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- А нам без мух-комаров спать будет спокойней!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- Четвёртым делом, - гудит Ворон, - осень скукою донимать станет! Туч мрачных нагонит, дождей нудных напустит, тоскливые ветры науськает. День укоротит, солнце за пазуху спрячет!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- Пусть себе донимает! - дружно откликнулись птицы и звери. - Нас скукою не проймёшь! Что нам дожди и ветры, когда мы в меховых шубах и пуховых телогрейках! Будем сытыми - не заскучаем!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Хотел мудрый Ворон ещё что-то спросить, да махнул крылом и взлетел.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Летит, а под ним лес, разноцветный, пёстрый - осенний.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Осень уже перешагнула через порог. Но никого нисколечко не напугала.</w:t>
      </w:r>
    </w:p>
    <w:p w:rsidR="00515685" w:rsidRPr="00990EBA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 w:rsidRPr="00990EBA">
        <w:rPr>
          <w:rFonts w:ascii="Times New Roman" w:hAnsi="Times New Roman"/>
          <w:b/>
          <w:sz w:val="28"/>
          <w:szCs w:val="28"/>
          <w:lang w:eastAsia="ru-RU"/>
        </w:rPr>
        <w:t>Г. Снигерев «Как птицы и звери к осени готовятся».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 xml:space="preserve">Осень в лесу. Не слышно птичьих песен. Дрозды-рябинники собрались в стаи и откармливаются перед тем, как откочевать в тёплые края. 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 xml:space="preserve">Коростель раньше всех тронулся в путь, потому что он на юг то летит, то пешком идёт. 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 xml:space="preserve">Сойка зарывает жёлуди про запас. Выбирает самые спелые, только часто забывает про них, и весной из этих желудей вырастают молодые дубки. 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 xml:space="preserve">Пока еще землю не сковало морозом, вальдшнепы кормятся на болоте. Запустит вальдшнеп клюв в землю – вытаскивает червей и личинок. 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 xml:space="preserve">Глухарь глотает камешки на речной отмели. Зимой он клюёт хвоинки, мёрзлую клюкву, а камешки, как жернова, перетрут пищу в глухарином зобу. 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 xml:space="preserve">Барсуки отъелись за лето, жиру накопили, далеко не уходят от норы. 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 xml:space="preserve">Ёж нашёл ямку в трухлявом пне, натаскал туда листьев – вот и готово жильё на зиму. 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 xml:space="preserve">Белка скоро серая станет, наденет зимнюю шубку, а пока запасает орехи и жёлуди. Складывает их в дупло. А грибы развешивает на колючих сучках – сушиться. 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 xml:space="preserve">Медведица берлогу выкопала под корнями старой ели, устлала её ветками, натаскала мху. Зимой у неё в берлоге появятся медвежата. 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 xml:space="preserve">Лиса неслышно крадётся по осеннему лесу. Листья в Лесу красные, и лисья шерсть красная. Легко лисе незаметно подкрадываться к добыче. 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Притаились зайчата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A43C57">
        <w:rPr>
          <w:rFonts w:ascii="Times New Roman" w:hAnsi="Times New Roman"/>
          <w:sz w:val="28"/>
          <w:szCs w:val="28"/>
          <w:lang w:eastAsia="ru-RU"/>
        </w:rPr>
        <w:t>-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A43C57">
        <w:rPr>
          <w:rFonts w:ascii="Times New Roman" w:hAnsi="Times New Roman"/>
          <w:sz w:val="28"/>
          <w:szCs w:val="28"/>
          <w:lang w:eastAsia="ru-RU"/>
        </w:rPr>
        <w:t xml:space="preserve">листопаднички. Не скачут, следов не оставляют. А то лиса их найдет и съест. Пробежит мимо зайчиха, накормит молоком и дальше скачет в осинник. 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 xml:space="preserve">Высоко в небе потянулись журавлиные стаи. Печальными криками прощаются они с родиной. Журавли будут зимовать в тёплой Африке. Но как только зазвенят весной ручьи, зазеленеет на бугорках травка, журавли вернутся домой на родину. 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Первые снежинки закружились в воздухе, и гусиные стаи тоже полетели на юг.</w:t>
      </w:r>
    </w:p>
    <w:p w:rsidR="00515685" w:rsidRPr="00990EBA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 w:rsidRPr="00990EBA">
        <w:rPr>
          <w:rFonts w:ascii="Times New Roman" w:hAnsi="Times New Roman"/>
          <w:b/>
          <w:sz w:val="28"/>
          <w:szCs w:val="28"/>
          <w:lang w:eastAsia="ru-RU"/>
        </w:rPr>
        <w:t>В.  Сутеев «Под грибом».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Как-то застал Муравья сильный дождь.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Куда спрятаться?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Увидел Муравей на полянке маленький грибок, добежал до него и спрятался под его шляпкой.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Сидит под грибом — дождь пережидает.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А дождь идёт всё сильнее и сильнее...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Ползёт к грибу мокрая Бабочка: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— Муравей, Муравей, пусти меня под грибок! Промокла я — лететь не могу!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— Куда же я пущу тебя? — говорит муравей. — Я один тут кое-как уместился.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— Ничего! В тесноте, да не в обиде.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Пустил Муравей Бабочку под грибок.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А дождь ещё сильнее идёт...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Бежит мимо Мышка: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— Пустите меня под грибок! Вода с меня ручьём течёт.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— Куда же мы тебя пустим? Тут и места нет.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— Потеснитесь немножко!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Потеснились — пустили Мышку под грибок.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А дождь всё льёт и не перестаёт...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Мимо гриба Воробей скачет и плачет: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— Намокли перышки, устали крылышки! Пустите меня под грибок обсохнуть, отдохнуть, дождик переждать!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— Тут места нет.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— Подвиньтесь, пожалуйста!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— Ладно.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Подвинулись — нашлось Воробью место.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А тут Заяц на полянку выскочил, увидел гриб.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— Спрячьте, — кричит, — спасите! За мной Лиса гонится!..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— Жалко Зайца, — говорит Муравей. — Давайте ещё потеснимся.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Только спрятали Зайца — Лиса прибежала.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— Зайца не видели? — спрашивает.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— Не видели.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Подошла Лиса поближе, понюхала: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— Не тут ли он спрятался?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— Где ему тут спрятаться!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Махнула Лиса хвостом и ушла.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К тому времени дождик прошёл — солнышко выглянуло. Вылезли все из-под гриба — радуются.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Муравей задумался и говорит: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— Как же так? Раньше мне одному под грибом тесно было, а теперь всем пятерым место нашлось!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— Ква-ха-ха! Ква-ха-ха! — засмеялся кто-то.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Все посмотрели: на шляпке гриба сидит Лягушка и хохочет: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— Эх, вы! Гриб-то...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Не досказала и ускакала.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Посмотрели все на гриб и тут догадались, почему сначала одному под грибом тесно было, а потом и пятерым место нашлось.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А вы догадались?</w:t>
      </w:r>
    </w:p>
    <w:p w:rsidR="00515685" w:rsidRPr="00990EBA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 w:rsidRPr="00990EBA">
        <w:rPr>
          <w:rFonts w:ascii="Times New Roman" w:hAnsi="Times New Roman"/>
          <w:b/>
          <w:sz w:val="28"/>
          <w:szCs w:val="28"/>
          <w:lang w:eastAsia="ru-RU"/>
        </w:rPr>
        <w:t>Г. Юдин "Как варить компот"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На одном дворе жили кот, коза, курица, корова и кролик. Однажды во двор вышел кот и закричал: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- Слушайте все! Я прочитал в старой книге, как сварить компот!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- Ну и как же его варить?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- Принесите каждый все самое вкусное, остальное — за мной!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Вся компания отправилась искать все самое вкусное, а кот разжег костер и повесил над ним котел с водой.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Первой пришла коза и принесла капустную кочерыжку.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Потом пришла курица и принесла кукурузу. Корова принесла арбузные корки, кролик — клевер, а сам кот достал из кармана кусок колбасы. Когда вода закипела, кот кинул кочерыжку, корки, кукурузу, клевер, колбасу в котел и закрыл крышкой.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Через некоторое время он позвонил в колокольчик: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- Готово! Кушайте на здоровье.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Все попробовали, да как закашлялись, отказываются: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- Компот называется! Сам ешь!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Почему же так невкусно получилось? — мрачно задумался кот.</w:t>
      </w:r>
    </w:p>
    <w:p w:rsidR="00515685" w:rsidRPr="00990EBA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 w:rsidRPr="00990EBA">
        <w:rPr>
          <w:rFonts w:ascii="Times New Roman" w:hAnsi="Times New Roman"/>
          <w:b/>
          <w:sz w:val="28"/>
          <w:szCs w:val="28"/>
          <w:lang w:eastAsia="ru-RU"/>
        </w:rPr>
        <w:t>А.Н. Толстой "Мужик и медведь" (русская народная сказка)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 Мужик поехал в лес репу сеять. Пашет там да работает. Пришел к нему медведь: – Мужик, я тебя сломаю.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– Не ломай меня, медведюшка, лучше давай вместе репу сеять. Я себе возьму хоть корешки, а тебе отдам вершки.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– Быть так, – сказал медведь. – А коли обманешь, так в лес ко мне хоть не езди.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Сказал и ушел в дуброву. Репа выросла крупная. Мужик приехал осенью копать репу. А медведь из дубровы вылезает: – Мужик, давай репу делить, мою долю подавай. – Ладно, медведюшка, давай делить: тебе вершки, мне корешки.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Отдал мужик медведю всю ботву, а репу наклал на воз и повез в город продавать. Навстречу ему медведь: – Мужик, куда ты едешь? – Еду, медведюшка, в город корешки продавать. – Дай-ка попробовать – каков корешок? Мужик дал ему репу. Медведь как съел: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– А-а! – заревел. – Мужик, обманул ты меня! Твои корешки сладеньки. Теперь не езжай ко мне в лес по дрова, а то заломаю.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На другой год мужик посеял на том месте рожь. Приехал жать, а уж медведь его дожидает: – Теперь меня, мужик, не обманешь, давай мою долю. Мужик говорит: – Быть так. Бери, медведюшка, корешки, а я себе возьму хоть вершки.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Собрали они рожь. Отдал мужик медведю корешки, а рожь наклал на воз и увез домой. Медведь бился, бился, ничего с корешками сделать не мог.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Рассердился он на мужика, и с тех пор у медведя с мужиком вражда пошла.</w:t>
      </w:r>
    </w:p>
    <w:p w:rsidR="00515685" w:rsidRPr="00990EBA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 w:rsidRPr="00990EBA">
        <w:rPr>
          <w:rFonts w:ascii="Times New Roman" w:hAnsi="Times New Roman"/>
          <w:b/>
          <w:sz w:val="28"/>
          <w:szCs w:val="28"/>
          <w:lang w:eastAsia="ru-RU"/>
        </w:rPr>
        <w:t> А. Майков «Осенние листья по ветру кружат»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Осенние листья по ветру кружат,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Осенние листья в тревоге вопят: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«Всё гибнет, всё гибнет! Ты черен и гол,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О лес наш родимый, конец твой пришел!»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 Не слышит тревоги их царственный лес.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Под темной лазурью суровых небес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Его спеленали могучие сны,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И зреет в нем сила для новой весны.</w:t>
      </w:r>
    </w:p>
    <w:p w:rsidR="00515685" w:rsidRPr="00745283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 w:rsidRPr="00745283">
        <w:rPr>
          <w:rFonts w:ascii="Times New Roman" w:hAnsi="Times New Roman"/>
          <w:b/>
          <w:sz w:val="28"/>
          <w:szCs w:val="28"/>
          <w:lang w:eastAsia="ru-RU"/>
        </w:rPr>
        <w:t>Шотланская песенка «Зайка – трусишка» в переводе И. Токмаковой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 xml:space="preserve">Зайчик-трусишка 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 xml:space="preserve">В поле бежал, 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В огород забежал,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 Морковку нашел,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 xml:space="preserve">Капустку нашел, 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 xml:space="preserve">Сидит — грызет. 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 xml:space="preserve">Иди прочь — 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Хозяин идет!</w:t>
      </w:r>
    </w:p>
    <w:p w:rsidR="00515685" w:rsidRPr="00A43C57" w:rsidRDefault="00515685" w:rsidP="00745283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Вейся, ты, вейся, капустка,</w:t>
      </w:r>
    </w:p>
    <w:p w:rsidR="00515685" w:rsidRPr="00A43C57" w:rsidRDefault="00515685" w:rsidP="00745283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Завивайся, белая!</w:t>
      </w:r>
    </w:p>
    <w:p w:rsidR="00515685" w:rsidRPr="00A43C57" w:rsidRDefault="00515685" w:rsidP="00745283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 xml:space="preserve">Как же мне, капустке, не виться, </w:t>
      </w:r>
    </w:p>
    <w:p w:rsidR="00515685" w:rsidRPr="00A43C57" w:rsidRDefault="00515685" w:rsidP="00745283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 xml:space="preserve">Как же мне, белой, не клубиться? </w:t>
      </w:r>
    </w:p>
    <w:p w:rsidR="00515685" w:rsidRPr="00A43C57" w:rsidRDefault="00515685" w:rsidP="00745283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Вечор на капустку,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 xml:space="preserve">Вечор на белую 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 xml:space="preserve">Выпал частый дождик, 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 xml:space="preserve">Ливмя льет, поливает, 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Белую капустку заливает.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 xml:space="preserve">Я колышки тешу, 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 xml:space="preserve">Огород я горожу, 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 xml:space="preserve">Я капустку сажу, 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 xml:space="preserve">Сажу беленькую, 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Развеселенькую</w:t>
      </w:r>
    </w:p>
    <w:p w:rsidR="00515685" w:rsidRPr="00990EBA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 w:rsidRPr="00990EBA">
        <w:rPr>
          <w:rFonts w:ascii="Times New Roman" w:hAnsi="Times New Roman"/>
          <w:b/>
          <w:sz w:val="28"/>
          <w:szCs w:val="28"/>
          <w:lang w:eastAsia="ru-RU"/>
        </w:rPr>
        <w:t>Е. Фартутдинова  «Сказка о том, почему помидор стал красным».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 В давние времена жили на одном огороде овощи.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Я — капуста тугая,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В супе, в борщике вкусна я.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Ну, а я — бурачок,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Розоватый бочок,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В огороде уродился,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С овощами подружился.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Бурачок, бурачок,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Розоватый бочок.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Я — фасоль, всем вам известна,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И вкусна я, и полезна.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А я — братец — чесночок, чесночок,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Припекаю язычок, язычок,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Всех микробов убиваю,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Вас от хвори защищаю.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Я — морковка всем на диво: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И румяна, и красива.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Я — огурчик наливной.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Кто полакомится мной?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Я — сердитый лук, ребята,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Витаминами богатый,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Хоть и слезы вызываю,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Но от гриппа защищаю.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А я тыквой зовусь,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Сочной мякотью горжусь.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Нет полезней и вкусней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Каши тыквенной моей.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Нет обеда без картошки —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Ни жаркого, ни окрошки.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Все картошку уважают.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Кто из вас меня не знает?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Помидор я вкусный, сладкий,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Тра-ля-ля, тра-ля-ля!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Я расту на этой грядке,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Тра-ля-ля, тра-ля-ля.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Я на свете всех вкуснее,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Всех круглее, зеленее,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Меня взрослые и дети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Любят больше всех на свете!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Огурец — ему в ответ: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— Слушай, это просто смех —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Хвастать, что ты лучше всех.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Не поймет никак он, братцы, —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Некрасиво задаваться. —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А помидор все свое твердил.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Хвалился, хвалился —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И с куста свалился!</w:t>
      </w:r>
    </w:p>
    <w:p w:rsidR="00515685" w:rsidRPr="00745283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 w:rsidRPr="00745283">
        <w:rPr>
          <w:rFonts w:ascii="Times New Roman" w:hAnsi="Times New Roman"/>
          <w:b/>
          <w:sz w:val="28"/>
          <w:szCs w:val="28"/>
          <w:lang w:eastAsia="ru-RU"/>
        </w:rPr>
        <w:t>А. Барто «Осенью»</w:t>
      </w:r>
      <w:r>
        <w:rPr>
          <w:rFonts w:ascii="Times New Roman" w:hAnsi="Times New Roman"/>
          <w:b/>
          <w:sz w:val="28"/>
          <w:szCs w:val="28"/>
          <w:lang w:eastAsia="ru-RU"/>
        </w:rPr>
        <w:t>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В саду пожелтели,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Осыпались клёны,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И только скамейка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Осталась зелёной.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Стоит она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В тихой аллейке,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И дождик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Стучит по скамейке.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Мокнет скамейка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Под голой рябиной...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Летом была она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Автомашиной,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Она самолётом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Красивым была,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Приделали к ней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Два фанерных крыла.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Вновь проглянет солнце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Завтра поутру,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Вновь начнут ребята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Шумную игру.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Поплывёт по Каме,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По Волге поплывёт</w:t>
      </w: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Украшенный флажками</w:t>
      </w:r>
    </w:p>
    <w:p w:rsidR="00515685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43C57">
        <w:rPr>
          <w:rFonts w:ascii="Times New Roman" w:hAnsi="Times New Roman"/>
          <w:sz w:val="28"/>
          <w:szCs w:val="28"/>
          <w:lang w:eastAsia="ru-RU"/>
        </w:rPr>
        <w:t>Зелёный пароход.</w:t>
      </w:r>
    </w:p>
    <w:p w:rsidR="00515685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515685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515685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515685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515685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515685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515685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515685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515685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515685" w:rsidRPr="00A43C57" w:rsidRDefault="00515685" w:rsidP="00A43C57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515685" w:rsidRPr="00326EE3" w:rsidRDefault="00515685" w:rsidP="00326EE3">
      <w:pPr>
        <w:pStyle w:val="c8c10"/>
        <w:jc w:val="right"/>
        <w:rPr>
          <w:b/>
          <w:sz w:val="28"/>
          <w:szCs w:val="28"/>
        </w:rPr>
      </w:pPr>
      <w:r w:rsidRPr="00326EE3">
        <w:rPr>
          <w:b/>
          <w:sz w:val="28"/>
          <w:szCs w:val="28"/>
        </w:rPr>
        <w:t>Приложение 2</w:t>
      </w:r>
      <w:r>
        <w:rPr>
          <w:b/>
          <w:sz w:val="28"/>
          <w:szCs w:val="28"/>
        </w:rPr>
        <w:t>.</w:t>
      </w:r>
    </w:p>
    <w:p w:rsidR="00515685" w:rsidRDefault="00515685" w:rsidP="00326EE3">
      <w:pPr>
        <w:jc w:val="center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Фото-отчёт</w:t>
      </w:r>
    </w:p>
    <w:p w:rsidR="00515685" w:rsidRDefault="00515685" w:rsidP="00326EE3">
      <w:pPr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515685" w:rsidRDefault="00515685" w:rsidP="00326EE3">
      <w:pPr>
        <w:rPr>
          <w:rFonts w:ascii="Times New Roman" w:hAnsi="Times New Roman"/>
          <w:b/>
          <w:color w:val="000000"/>
          <w:sz w:val="28"/>
          <w:szCs w:val="28"/>
        </w:rPr>
      </w:pPr>
      <w:r w:rsidRPr="00445412">
        <w:rPr>
          <w:rFonts w:ascii="Times New Roman" w:hAnsi="Times New Roman"/>
          <w:b/>
          <w:color w:val="000000"/>
          <w:sz w:val="28"/>
          <w:szCs w:val="28"/>
        </w:rPr>
        <w:pict>
          <v:shape id="_x0000_i1027" type="#_x0000_t75" style="width:460.5pt;height:255pt">
            <v:imagedata r:id="rId7" o:title=""/>
          </v:shape>
        </w:pict>
      </w:r>
    </w:p>
    <w:p w:rsidR="00515685" w:rsidRDefault="00515685" w:rsidP="00326EE3">
      <w:pPr>
        <w:rPr>
          <w:rFonts w:ascii="Times New Roman" w:hAnsi="Times New Roman"/>
          <w:b/>
          <w:color w:val="000000"/>
          <w:sz w:val="28"/>
          <w:szCs w:val="28"/>
        </w:rPr>
      </w:pPr>
    </w:p>
    <w:p w:rsidR="00515685" w:rsidRDefault="00515685" w:rsidP="00326EE3">
      <w:pPr>
        <w:rPr>
          <w:rFonts w:ascii="Times New Roman" w:hAnsi="Times New Roman"/>
          <w:b/>
          <w:color w:val="000000"/>
          <w:sz w:val="28"/>
          <w:szCs w:val="28"/>
        </w:rPr>
      </w:pPr>
    </w:p>
    <w:p w:rsidR="00515685" w:rsidRDefault="00515685" w:rsidP="00326EE3">
      <w:pPr>
        <w:rPr>
          <w:rFonts w:ascii="Times New Roman" w:hAnsi="Times New Roman"/>
          <w:b/>
          <w:color w:val="000000"/>
          <w:sz w:val="28"/>
          <w:szCs w:val="28"/>
        </w:rPr>
      </w:pPr>
      <w:r w:rsidRPr="00445412">
        <w:rPr>
          <w:rFonts w:ascii="Times New Roman" w:hAnsi="Times New Roman"/>
          <w:b/>
          <w:color w:val="000000"/>
          <w:sz w:val="28"/>
          <w:szCs w:val="28"/>
        </w:rPr>
        <w:pict>
          <v:shape id="_x0000_i1028" type="#_x0000_t75" style="width:456.75pt;height:257.25pt">
            <v:imagedata r:id="rId8" o:title=""/>
          </v:shape>
        </w:pict>
      </w:r>
    </w:p>
    <w:p w:rsidR="00515685" w:rsidRDefault="00515685" w:rsidP="00326EE3">
      <w:pPr>
        <w:rPr>
          <w:rFonts w:ascii="Times New Roman" w:hAnsi="Times New Roman"/>
          <w:b/>
          <w:color w:val="000000"/>
          <w:sz w:val="28"/>
          <w:szCs w:val="28"/>
        </w:rPr>
      </w:pPr>
    </w:p>
    <w:p w:rsidR="00515685" w:rsidRDefault="00515685" w:rsidP="00326EE3">
      <w:r>
        <w:pict>
          <v:shape id="_x0000_i1029" type="#_x0000_t75" style="width:303pt;height:330.75pt">
            <v:imagedata r:id="rId9" o:title=""/>
          </v:shape>
        </w:pict>
      </w:r>
    </w:p>
    <w:p w:rsidR="00515685" w:rsidRDefault="00515685" w:rsidP="00326EE3"/>
    <w:p w:rsidR="00515685" w:rsidRDefault="00515685" w:rsidP="00326EE3">
      <w:pPr>
        <w:rPr>
          <w:rFonts w:ascii="Times New Roman" w:hAnsi="Times New Roman"/>
          <w:b/>
          <w:color w:val="000000"/>
          <w:sz w:val="28"/>
          <w:szCs w:val="28"/>
        </w:rPr>
      </w:pPr>
      <w:r w:rsidRPr="00445412">
        <w:rPr>
          <w:rFonts w:ascii="Times New Roman" w:hAnsi="Times New Roman"/>
          <w:b/>
          <w:color w:val="000000"/>
          <w:sz w:val="28"/>
          <w:szCs w:val="28"/>
        </w:rPr>
        <w:pict>
          <v:shape id="_x0000_i1030" type="#_x0000_t75" style="width:229.5pt;height:354pt">
            <v:imagedata r:id="rId10" o:title=""/>
          </v:shape>
        </w:pict>
      </w:r>
    </w:p>
    <w:p w:rsidR="00515685" w:rsidRDefault="00515685" w:rsidP="00326EE3">
      <w:pPr>
        <w:rPr>
          <w:rFonts w:ascii="Times New Roman" w:hAnsi="Times New Roman"/>
          <w:b/>
          <w:color w:val="000000"/>
          <w:sz w:val="28"/>
          <w:szCs w:val="28"/>
        </w:rPr>
      </w:pPr>
      <w:r w:rsidRPr="00445412">
        <w:rPr>
          <w:rFonts w:ascii="Times New Roman" w:hAnsi="Times New Roman"/>
          <w:b/>
          <w:color w:val="000000"/>
          <w:sz w:val="28"/>
          <w:szCs w:val="28"/>
        </w:rPr>
        <w:pict>
          <v:shape id="_x0000_i1031" type="#_x0000_t75" style="width:441pt;height:238.5pt">
            <v:imagedata r:id="rId11" o:title=""/>
          </v:shape>
        </w:pict>
      </w:r>
    </w:p>
    <w:p w:rsidR="00515685" w:rsidRDefault="00515685" w:rsidP="00326EE3">
      <w:pPr>
        <w:rPr>
          <w:rFonts w:ascii="Times New Roman" w:hAnsi="Times New Roman"/>
          <w:b/>
          <w:color w:val="000000"/>
          <w:sz w:val="28"/>
          <w:szCs w:val="28"/>
        </w:rPr>
      </w:pPr>
    </w:p>
    <w:p w:rsidR="00515685" w:rsidRDefault="00515685" w:rsidP="00326EE3">
      <w:pPr>
        <w:rPr>
          <w:rFonts w:ascii="Times New Roman" w:hAnsi="Times New Roman"/>
          <w:b/>
          <w:color w:val="000000"/>
          <w:sz w:val="28"/>
          <w:szCs w:val="28"/>
        </w:rPr>
      </w:pPr>
    </w:p>
    <w:p w:rsidR="00515685" w:rsidRDefault="00515685" w:rsidP="00326EE3">
      <w:pPr>
        <w:rPr>
          <w:rFonts w:ascii="Times New Roman" w:hAnsi="Times New Roman"/>
          <w:b/>
          <w:color w:val="000000"/>
          <w:sz w:val="28"/>
          <w:szCs w:val="28"/>
        </w:rPr>
      </w:pPr>
    </w:p>
    <w:p w:rsidR="00515685" w:rsidRDefault="00515685" w:rsidP="00326EE3">
      <w:pPr>
        <w:rPr>
          <w:rFonts w:ascii="Times New Roman" w:hAnsi="Times New Roman"/>
          <w:b/>
          <w:color w:val="000000"/>
          <w:sz w:val="28"/>
          <w:szCs w:val="28"/>
          <w:lang w:val="en-US"/>
        </w:rPr>
      </w:pPr>
      <w:r w:rsidRPr="00445412">
        <w:rPr>
          <w:rFonts w:ascii="Times New Roman" w:hAnsi="Times New Roman"/>
          <w:b/>
          <w:color w:val="000000"/>
          <w:sz w:val="28"/>
          <w:szCs w:val="28"/>
        </w:rPr>
        <w:pict>
          <v:shape id="_x0000_i1032" type="#_x0000_t75" style="width:439.5pt;height:243pt">
            <v:imagedata r:id="rId6" o:title=""/>
          </v:shape>
        </w:pict>
      </w:r>
    </w:p>
    <w:p w:rsidR="00515685" w:rsidRDefault="00515685" w:rsidP="00326EE3">
      <w:pPr>
        <w:rPr>
          <w:rFonts w:ascii="Times New Roman" w:hAnsi="Times New Roman"/>
          <w:b/>
          <w:color w:val="000000"/>
          <w:sz w:val="28"/>
          <w:szCs w:val="28"/>
        </w:rPr>
      </w:pPr>
      <w:r w:rsidRPr="00445412">
        <w:rPr>
          <w:rFonts w:ascii="Times New Roman" w:hAnsi="Times New Roman"/>
          <w:b/>
          <w:color w:val="000000"/>
          <w:sz w:val="28"/>
          <w:szCs w:val="28"/>
          <w:lang w:val="en-US"/>
        </w:rPr>
        <w:pict>
          <v:shape id="_x0000_i1033" type="#_x0000_t75" style="width:446.25pt;height:251.25pt">
            <v:imagedata r:id="rId12" o:title=""/>
          </v:shape>
        </w:pict>
      </w:r>
    </w:p>
    <w:p w:rsidR="00515685" w:rsidRDefault="00515685" w:rsidP="00326EE3">
      <w:pPr>
        <w:rPr>
          <w:rFonts w:ascii="Times New Roman" w:hAnsi="Times New Roman"/>
          <w:b/>
          <w:color w:val="000000"/>
          <w:sz w:val="28"/>
          <w:szCs w:val="28"/>
        </w:rPr>
      </w:pPr>
    </w:p>
    <w:p w:rsidR="00515685" w:rsidRPr="00745283" w:rsidRDefault="00515685" w:rsidP="00326EE3">
      <w:pPr>
        <w:rPr>
          <w:rFonts w:ascii="Times New Roman" w:hAnsi="Times New Roman"/>
          <w:b/>
          <w:color w:val="000000"/>
          <w:sz w:val="28"/>
          <w:szCs w:val="28"/>
        </w:rPr>
      </w:pPr>
    </w:p>
    <w:p w:rsidR="00515685" w:rsidRDefault="00515685" w:rsidP="00326EE3">
      <w:pPr>
        <w:rPr>
          <w:rFonts w:ascii="Times New Roman" w:hAnsi="Times New Roman"/>
          <w:b/>
          <w:color w:val="000000"/>
          <w:sz w:val="28"/>
          <w:szCs w:val="28"/>
        </w:rPr>
      </w:pPr>
      <w:r w:rsidRPr="00445412">
        <w:rPr>
          <w:rFonts w:ascii="Times New Roman" w:hAnsi="Times New Roman"/>
          <w:b/>
          <w:color w:val="000000"/>
          <w:sz w:val="28"/>
          <w:szCs w:val="28"/>
        </w:rPr>
        <w:pict>
          <v:shape id="_x0000_i1034" type="#_x0000_t75" style="width:296.25pt;height:381.75pt">
            <v:imagedata r:id="rId13" o:title=""/>
          </v:shape>
        </w:pict>
      </w:r>
    </w:p>
    <w:p w:rsidR="00515685" w:rsidRDefault="00515685" w:rsidP="00326EE3">
      <w:pPr>
        <w:rPr>
          <w:rFonts w:ascii="Times New Roman" w:hAnsi="Times New Roman"/>
          <w:b/>
          <w:color w:val="000000"/>
          <w:sz w:val="28"/>
          <w:szCs w:val="28"/>
        </w:rPr>
      </w:pPr>
      <w:r w:rsidRPr="00445412">
        <w:rPr>
          <w:rFonts w:ascii="Times New Roman" w:hAnsi="Times New Roman"/>
          <w:b/>
          <w:color w:val="000000"/>
          <w:sz w:val="28"/>
          <w:szCs w:val="28"/>
        </w:rPr>
        <w:pict>
          <v:shape id="_x0000_i1035" type="#_x0000_t75" style="width:441pt;height:247.5pt">
            <v:imagedata r:id="rId14" o:title=""/>
          </v:shape>
        </w:pict>
      </w:r>
    </w:p>
    <w:p w:rsidR="00515685" w:rsidRDefault="00515685" w:rsidP="00326EE3">
      <w:pPr>
        <w:rPr>
          <w:rFonts w:ascii="Times New Roman" w:hAnsi="Times New Roman"/>
          <w:b/>
          <w:color w:val="000000"/>
          <w:sz w:val="28"/>
          <w:szCs w:val="28"/>
        </w:rPr>
      </w:pPr>
    </w:p>
    <w:p w:rsidR="00515685" w:rsidRDefault="00515685" w:rsidP="00326EE3">
      <w:pPr>
        <w:rPr>
          <w:rFonts w:ascii="Times New Roman" w:hAnsi="Times New Roman"/>
          <w:b/>
          <w:color w:val="000000"/>
          <w:sz w:val="28"/>
          <w:szCs w:val="28"/>
        </w:rPr>
      </w:pPr>
    </w:p>
    <w:p w:rsidR="00515685" w:rsidRDefault="00515685" w:rsidP="00326EE3">
      <w:pPr>
        <w:rPr>
          <w:rFonts w:ascii="Times New Roman" w:hAnsi="Times New Roman"/>
          <w:b/>
          <w:color w:val="000000"/>
          <w:sz w:val="28"/>
          <w:szCs w:val="28"/>
        </w:rPr>
      </w:pPr>
    </w:p>
    <w:p w:rsidR="00515685" w:rsidRDefault="00515685" w:rsidP="00326EE3">
      <w:pPr>
        <w:rPr>
          <w:rFonts w:ascii="Times New Roman" w:hAnsi="Times New Roman"/>
          <w:b/>
          <w:color w:val="000000"/>
          <w:sz w:val="28"/>
          <w:szCs w:val="28"/>
        </w:rPr>
      </w:pPr>
    </w:p>
    <w:p w:rsidR="00515685" w:rsidRDefault="00515685" w:rsidP="00326EE3">
      <w:pPr>
        <w:rPr>
          <w:rFonts w:ascii="Times New Roman" w:hAnsi="Times New Roman"/>
          <w:b/>
          <w:color w:val="000000"/>
          <w:sz w:val="28"/>
          <w:szCs w:val="28"/>
          <w:lang w:val="en-US"/>
        </w:rPr>
      </w:pPr>
      <w:r w:rsidRPr="00445412">
        <w:rPr>
          <w:rFonts w:ascii="Times New Roman" w:hAnsi="Times New Roman"/>
          <w:b/>
          <w:color w:val="000000"/>
          <w:sz w:val="28"/>
          <w:szCs w:val="28"/>
        </w:rPr>
        <w:pict>
          <v:shape id="_x0000_i1036" type="#_x0000_t75" style="width:441pt;height:247.5pt">
            <v:imagedata r:id="rId15" o:title=""/>
          </v:shape>
        </w:pict>
      </w:r>
    </w:p>
    <w:p w:rsidR="00515685" w:rsidRDefault="00515685" w:rsidP="00326EE3">
      <w:pPr>
        <w:rPr>
          <w:rFonts w:ascii="Times New Roman" w:hAnsi="Times New Roman"/>
          <w:b/>
          <w:color w:val="000000"/>
          <w:sz w:val="28"/>
          <w:szCs w:val="28"/>
          <w:lang w:val="en-US"/>
        </w:rPr>
      </w:pPr>
    </w:p>
    <w:p w:rsidR="00515685" w:rsidRDefault="00515685" w:rsidP="00326EE3">
      <w:pPr>
        <w:rPr>
          <w:rFonts w:ascii="Times New Roman" w:hAnsi="Times New Roman"/>
          <w:b/>
          <w:color w:val="000000"/>
          <w:sz w:val="28"/>
          <w:szCs w:val="28"/>
        </w:rPr>
      </w:pPr>
      <w:r w:rsidRPr="00445412">
        <w:rPr>
          <w:rFonts w:ascii="Times New Roman" w:hAnsi="Times New Roman"/>
          <w:b/>
          <w:color w:val="000000"/>
          <w:sz w:val="28"/>
          <w:szCs w:val="28"/>
          <w:lang w:val="en-US"/>
        </w:rPr>
        <w:pict>
          <v:shape id="_x0000_i1037" type="#_x0000_t75" style="width:266.25pt;height:405pt">
            <v:imagedata r:id="rId16" o:title=""/>
          </v:shape>
        </w:pict>
      </w:r>
    </w:p>
    <w:p w:rsidR="00515685" w:rsidRPr="00B17297" w:rsidRDefault="00515685" w:rsidP="00326EE3">
      <w:pPr>
        <w:rPr>
          <w:rFonts w:ascii="Times New Roman" w:hAnsi="Times New Roman"/>
          <w:b/>
          <w:color w:val="000000"/>
          <w:sz w:val="28"/>
          <w:szCs w:val="28"/>
        </w:rPr>
      </w:pPr>
      <w:r w:rsidRPr="00B17297">
        <w:rPr>
          <w:rFonts w:ascii="Times New Roman" w:hAnsi="Times New Roman"/>
          <w:b/>
          <w:color w:val="000000"/>
          <w:sz w:val="28"/>
          <w:szCs w:val="28"/>
        </w:rPr>
        <w:pict>
          <v:shape id="_x0000_i1038" type="#_x0000_t75" style="width:404.25pt;height:303pt">
            <v:imagedata r:id="rId17" o:title=""/>
          </v:shape>
        </w:pict>
      </w:r>
    </w:p>
    <w:p w:rsidR="00515685" w:rsidRDefault="00515685" w:rsidP="00326EE3">
      <w:pPr>
        <w:rPr>
          <w:rFonts w:ascii="Times New Roman" w:hAnsi="Times New Roman"/>
          <w:b/>
          <w:color w:val="000000"/>
          <w:sz w:val="28"/>
          <w:szCs w:val="28"/>
        </w:rPr>
      </w:pPr>
      <w:r w:rsidRPr="00445412">
        <w:rPr>
          <w:rFonts w:ascii="Times New Roman" w:hAnsi="Times New Roman"/>
          <w:b/>
          <w:color w:val="000000"/>
          <w:sz w:val="28"/>
          <w:szCs w:val="28"/>
          <w:lang w:val="en-US"/>
        </w:rPr>
        <w:pict>
          <v:shape id="_x0000_i1039" type="#_x0000_t75" style="width:397.5pt;height:411.75pt">
            <v:imagedata r:id="rId18" o:title=""/>
          </v:shape>
        </w:pict>
      </w:r>
    </w:p>
    <w:p w:rsidR="00515685" w:rsidRPr="00B77956" w:rsidRDefault="00515685" w:rsidP="00326EE3">
      <w:pPr>
        <w:rPr>
          <w:rFonts w:ascii="Times New Roman" w:hAnsi="Times New Roman"/>
          <w:b/>
          <w:color w:val="000000"/>
          <w:sz w:val="28"/>
          <w:szCs w:val="28"/>
        </w:rPr>
      </w:pPr>
    </w:p>
    <w:p w:rsidR="00515685" w:rsidRDefault="00515685" w:rsidP="00326EE3">
      <w:pPr>
        <w:rPr>
          <w:rFonts w:ascii="Times New Roman" w:hAnsi="Times New Roman"/>
          <w:b/>
          <w:color w:val="000000"/>
          <w:sz w:val="28"/>
          <w:szCs w:val="28"/>
          <w:lang w:val="en-US"/>
        </w:rPr>
      </w:pPr>
      <w:r w:rsidRPr="00445412">
        <w:rPr>
          <w:rFonts w:ascii="Times New Roman" w:hAnsi="Times New Roman"/>
          <w:b/>
          <w:color w:val="000000"/>
          <w:sz w:val="28"/>
          <w:szCs w:val="28"/>
          <w:lang w:val="en-US"/>
        </w:rPr>
        <w:pict>
          <v:shape id="_x0000_i1040" type="#_x0000_t75" style="width:391.5pt;height:211.5pt">
            <v:imagedata r:id="rId19" o:title=""/>
          </v:shape>
        </w:pict>
      </w:r>
    </w:p>
    <w:p w:rsidR="00515685" w:rsidRDefault="00515685" w:rsidP="00326EE3">
      <w:pPr>
        <w:rPr>
          <w:rFonts w:ascii="Times New Roman" w:hAnsi="Times New Roman"/>
          <w:b/>
          <w:color w:val="000000"/>
          <w:sz w:val="28"/>
          <w:szCs w:val="28"/>
        </w:rPr>
      </w:pPr>
      <w:r w:rsidRPr="00445412">
        <w:rPr>
          <w:rFonts w:ascii="Times New Roman" w:hAnsi="Times New Roman"/>
          <w:b/>
          <w:color w:val="000000"/>
          <w:sz w:val="28"/>
          <w:szCs w:val="28"/>
          <w:lang w:val="en-US"/>
        </w:rPr>
        <w:pict>
          <v:shape id="_x0000_i1041" type="#_x0000_t75" style="width:453.75pt;height:255pt">
            <v:imagedata r:id="rId20" o:title=""/>
          </v:shape>
        </w:pict>
      </w:r>
    </w:p>
    <w:p w:rsidR="00515685" w:rsidRDefault="00515685" w:rsidP="00326EE3">
      <w:pPr>
        <w:rPr>
          <w:rFonts w:ascii="Times New Roman" w:hAnsi="Times New Roman"/>
          <w:b/>
          <w:color w:val="000000"/>
          <w:sz w:val="28"/>
          <w:szCs w:val="28"/>
        </w:rPr>
      </w:pPr>
    </w:p>
    <w:p w:rsidR="00515685" w:rsidRPr="00B77956" w:rsidRDefault="00515685" w:rsidP="00326EE3">
      <w:pPr>
        <w:rPr>
          <w:rFonts w:ascii="Times New Roman" w:hAnsi="Times New Roman"/>
          <w:b/>
          <w:color w:val="000000"/>
          <w:sz w:val="28"/>
          <w:szCs w:val="28"/>
        </w:rPr>
      </w:pPr>
    </w:p>
    <w:p w:rsidR="00515685" w:rsidRDefault="00515685" w:rsidP="00326EE3">
      <w:pPr>
        <w:rPr>
          <w:rFonts w:ascii="Times New Roman" w:hAnsi="Times New Roman"/>
          <w:b/>
          <w:color w:val="000000"/>
          <w:sz w:val="28"/>
          <w:szCs w:val="28"/>
        </w:rPr>
      </w:pPr>
    </w:p>
    <w:p w:rsidR="00515685" w:rsidRDefault="00515685" w:rsidP="00326EE3">
      <w:r>
        <w:pict>
          <v:shape id="_x0000_i1042" type="#_x0000_t75" style="width:456.75pt;height:257.25pt">
            <v:imagedata r:id="rId21" o:title=""/>
          </v:shape>
        </w:pict>
      </w:r>
    </w:p>
    <w:p w:rsidR="00515685" w:rsidRDefault="00515685" w:rsidP="00326EE3"/>
    <w:p w:rsidR="00515685" w:rsidRDefault="00515685" w:rsidP="00326EE3"/>
    <w:p w:rsidR="00515685" w:rsidRDefault="00515685" w:rsidP="00326EE3"/>
    <w:p w:rsidR="00515685" w:rsidRDefault="00515685" w:rsidP="00326EE3"/>
    <w:p w:rsidR="00515685" w:rsidRDefault="00515685" w:rsidP="00326EE3"/>
    <w:p w:rsidR="00515685" w:rsidRDefault="00515685" w:rsidP="00326EE3"/>
    <w:p w:rsidR="00515685" w:rsidRDefault="00515685" w:rsidP="00326EE3"/>
    <w:p w:rsidR="00515685" w:rsidRDefault="00515685" w:rsidP="00326EE3">
      <w:r>
        <w:pict>
          <v:shape id="_x0000_i1043" type="#_x0000_t75" style="width:456.75pt;height:257.25pt">
            <v:imagedata r:id="rId22" o:title=""/>
          </v:shape>
        </w:pict>
      </w:r>
    </w:p>
    <w:p w:rsidR="00515685" w:rsidRDefault="00515685" w:rsidP="00326EE3"/>
    <w:p w:rsidR="00515685" w:rsidRPr="00B17297" w:rsidRDefault="00515685" w:rsidP="00326EE3">
      <w:pPr>
        <w:rPr>
          <w:rFonts w:ascii="Times New Roman" w:hAnsi="Times New Roman"/>
          <w:b/>
          <w:color w:val="000000"/>
          <w:sz w:val="28"/>
          <w:szCs w:val="28"/>
        </w:rPr>
      </w:pPr>
      <w:r w:rsidRPr="00B17297">
        <w:rPr>
          <w:rFonts w:ascii="Times New Roman" w:hAnsi="Times New Roman"/>
          <w:b/>
          <w:color w:val="000000"/>
          <w:sz w:val="28"/>
          <w:szCs w:val="28"/>
        </w:rPr>
        <w:pict>
          <v:shape id="_x0000_i1044" type="#_x0000_t75" style="width:453pt;height:339.75pt">
            <v:imagedata r:id="rId23" o:title=""/>
          </v:shape>
        </w:pict>
      </w:r>
    </w:p>
    <w:sectPr w:rsidR="00515685" w:rsidRPr="00B17297" w:rsidSect="00FC15E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FEF394E"/>
    <w:multiLevelType w:val="multilevel"/>
    <w:tmpl w:val="3EEC4F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E64D0C"/>
    <w:rsid w:val="00031AED"/>
    <w:rsid w:val="000F75C0"/>
    <w:rsid w:val="00131273"/>
    <w:rsid w:val="00143924"/>
    <w:rsid w:val="0015171C"/>
    <w:rsid w:val="00172D88"/>
    <w:rsid w:val="00193401"/>
    <w:rsid w:val="001B5A9A"/>
    <w:rsid w:val="001C7C93"/>
    <w:rsid w:val="002A578B"/>
    <w:rsid w:val="002F5A98"/>
    <w:rsid w:val="00326EE3"/>
    <w:rsid w:val="0034561A"/>
    <w:rsid w:val="00352968"/>
    <w:rsid w:val="00364EFC"/>
    <w:rsid w:val="003879A4"/>
    <w:rsid w:val="0041201E"/>
    <w:rsid w:val="004313A6"/>
    <w:rsid w:val="00437AD1"/>
    <w:rsid w:val="00445412"/>
    <w:rsid w:val="00446C7C"/>
    <w:rsid w:val="00494790"/>
    <w:rsid w:val="004A28F8"/>
    <w:rsid w:val="004D470D"/>
    <w:rsid w:val="00515685"/>
    <w:rsid w:val="00574D46"/>
    <w:rsid w:val="00597E43"/>
    <w:rsid w:val="00683D48"/>
    <w:rsid w:val="0069422E"/>
    <w:rsid w:val="00745283"/>
    <w:rsid w:val="007B15CF"/>
    <w:rsid w:val="007E60CA"/>
    <w:rsid w:val="00862172"/>
    <w:rsid w:val="00886D0D"/>
    <w:rsid w:val="008F0D42"/>
    <w:rsid w:val="00990EBA"/>
    <w:rsid w:val="00A078E2"/>
    <w:rsid w:val="00A43C57"/>
    <w:rsid w:val="00A62635"/>
    <w:rsid w:val="00AC201E"/>
    <w:rsid w:val="00B17297"/>
    <w:rsid w:val="00B57F47"/>
    <w:rsid w:val="00B77956"/>
    <w:rsid w:val="00BC5A6F"/>
    <w:rsid w:val="00BE3418"/>
    <w:rsid w:val="00C02C40"/>
    <w:rsid w:val="00C53520"/>
    <w:rsid w:val="00D20A0E"/>
    <w:rsid w:val="00D317AC"/>
    <w:rsid w:val="00D35207"/>
    <w:rsid w:val="00DC6D87"/>
    <w:rsid w:val="00DE1F6A"/>
    <w:rsid w:val="00E62DC2"/>
    <w:rsid w:val="00E64D0C"/>
    <w:rsid w:val="00F65D3F"/>
    <w:rsid w:val="00F80719"/>
    <w:rsid w:val="00FC15E3"/>
    <w:rsid w:val="00FE40B7"/>
    <w:rsid w:val="00FE49D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attachedSchema w:val="urn:schemas-microsoft-com:office:smarttags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15E3"/>
    <w:pPr>
      <w:spacing w:after="160" w:line="259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DocumentMap">
    <w:name w:val="Document Map"/>
    <w:basedOn w:val="Normal"/>
    <w:link w:val="DocumentMapChar"/>
    <w:uiPriority w:val="99"/>
    <w:semiHidden/>
    <w:rsid w:val="004D470D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locked/>
    <w:rsid w:val="00A078E2"/>
    <w:rPr>
      <w:rFonts w:ascii="Times New Roman" w:hAnsi="Times New Roman" w:cs="Times New Roman"/>
      <w:sz w:val="2"/>
      <w:lang w:eastAsia="en-US"/>
    </w:rPr>
  </w:style>
  <w:style w:type="paragraph" w:styleId="NormalWeb">
    <w:name w:val="Normal (Web)"/>
    <w:basedOn w:val="Normal"/>
    <w:uiPriority w:val="99"/>
    <w:rsid w:val="00437AD1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styleId="Strong">
    <w:name w:val="Strong"/>
    <w:basedOn w:val="DefaultParagraphFont"/>
    <w:uiPriority w:val="99"/>
    <w:qFormat/>
    <w:locked/>
    <w:rsid w:val="00BE3418"/>
    <w:rPr>
      <w:rFonts w:cs="Times New Roman"/>
      <w:b/>
      <w:bCs/>
    </w:rPr>
  </w:style>
  <w:style w:type="table" w:styleId="TableGrid">
    <w:name w:val="Table Grid"/>
    <w:basedOn w:val="TableNormal"/>
    <w:uiPriority w:val="99"/>
    <w:locked/>
    <w:rsid w:val="00D20A0E"/>
    <w:pPr>
      <w:spacing w:after="160" w:line="259" w:lineRule="auto"/>
    </w:pPr>
    <w:rPr>
      <w:rFonts w:eastAsia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6">
    <w:name w:val="c6"/>
    <w:basedOn w:val="Normal"/>
    <w:uiPriority w:val="99"/>
    <w:rsid w:val="00A43C57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c4c16c30">
    <w:name w:val="c4 c16 c30"/>
    <w:basedOn w:val="DefaultParagraphFont"/>
    <w:uiPriority w:val="99"/>
    <w:rsid w:val="00A43C57"/>
    <w:rPr>
      <w:rFonts w:cs="Times New Roman"/>
    </w:rPr>
  </w:style>
  <w:style w:type="character" w:customStyle="1" w:styleId="c7c16">
    <w:name w:val="c7 c16"/>
    <w:basedOn w:val="DefaultParagraphFont"/>
    <w:uiPriority w:val="99"/>
    <w:rsid w:val="00A43C57"/>
    <w:rPr>
      <w:rFonts w:cs="Times New Roman"/>
    </w:rPr>
  </w:style>
  <w:style w:type="paragraph" w:customStyle="1" w:styleId="c13c35">
    <w:name w:val="c13 c35"/>
    <w:basedOn w:val="Normal"/>
    <w:uiPriority w:val="99"/>
    <w:rsid w:val="00A43C57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c4c11c16">
    <w:name w:val="c4 c11 c16"/>
    <w:basedOn w:val="DefaultParagraphFont"/>
    <w:uiPriority w:val="99"/>
    <w:rsid w:val="00A43C57"/>
    <w:rPr>
      <w:rFonts w:cs="Times New Roman"/>
    </w:rPr>
  </w:style>
  <w:style w:type="character" w:customStyle="1" w:styleId="c4c11">
    <w:name w:val="c4 c11"/>
    <w:basedOn w:val="DefaultParagraphFont"/>
    <w:uiPriority w:val="99"/>
    <w:rsid w:val="00A43C57"/>
    <w:rPr>
      <w:rFonts w:cs="Times New Roman"/>
    </w:rPr>
  </w:style>
  <w:style w:type="paragraph" w:customStyle="1" w:styleId="c1c35">
    <w:name w:val="c1 c35"/>
    <w:basedOn w:val="Normal"/>
    <w:uiPriority w:val="99"/>
    <w:rsid w:val="00A43C57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c1c44">
    <w:name w:val="c1 c44"/>
    <w:basedOn w:val="Normal"/>
    <w:uiPriority w:val="99"/>
    <w:rsid w:val="00A43C57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c6c31">
    <w:name w:val="c6 c31"/>
    <w:basedOn w:val="Normal"/>
    <w:uiPriority w:val="99"/>
    <w:rsid w:val="00A43C57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c13c31c36">
    <w:name w:val="c13 c31 c36"/>
    <w:basedOn w:val="Normal"/>
    <w:uiPriority w:val="99"/>
    <w:rsid w:val="00A43C57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c8">
    <w:name w:val="c8"/>
    <w:basedOn w:val="Normal"/>
    <w:uiPriority w:val="99"/>
    <w:rsid w:val="00A43C57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c8c10">
    <w:name w:val="c8 c10"/>
    <w:basedOn w:val="Normal"/>
    <w:uiPriority w:val="99"/>
    <w:rsid w:val="00A43C57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c13c31">
    <w:name w:val="c13 c31"/>
    <w:basedOn w:val="Normal"/>
    <w:uiPriority w:val="99"/>
    <w:rsid w:val="00A43C57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c4c11c17">
    <w:name w:val="c4 c11 c17"/>
    <w:basedOn w:val="DefaultParagraphFont"/>
    <w:uiPriority w:val="99"/>
    <w:rsid w:val="00A43C57"/>
    <w:rPr>
      <w:rFonts w:cs="Times New Roman"/>
    </w:rPr>
  </w:style>
  <w:style w:type="paragraph" w:customStyle="1" w:styleId="c1">
    <w:name w:val="c1"/>
    <w:basedOn w:val="Normal"/>
    <w:uiPriority w:val="99"/>
    <w:rsid w:val="00A43C57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c4">
    <w:name w:val="c4"/>
    <w:basedOn w:val="DefaultParagraphFont"/>
    <w:uiPriority w:val="99"/>
    <w:rsid w:val="00A43C57"/>
    <w:rPr>
      <w:rFonts w:cs="Times New Roman"/>
    </w:rPr>
  </w:style>
  <w:style w:type="character" w:customStyle="1" w:styleId="c4c17">
    <w:name w:val="c4 c17"/>
    <w:basedOn w:val="DefaultParagraphFont"/>
    <w:uiPriority w:val="99"/>
    <w:rsid w:val="00A43C57"/>
    <w:rPr>
      <w:rFonts w:cs="Times New Roman"/>
    </w:rPr>
  </w:style>
  <w:style w:type="character" w:customStyle="1" w:styleId="c7c16c30">
    <w:name w:val="c7 c16 c30"/>
    <w:basedOn w:val="DefaultParagraphFont"/>
    <w:uiPriority w:val="99"/>
    <w:rsid w:val="00A43C57"/>
    <w:rPr>
      <w:rFonts w:cs="Times New Roman"/>
    </w:rPr>
  </w:style>
  <w:style w:type="character" w:customStyle="1" w:styleId="c3">
    <w:name w:val="c3"/>
    <w:basedOn w:val="DefaultParagraphFont"/>
    <w:uiPriority w:val="99"/>
    <w:rsid w:val="00A43C57"/>
    <w:rPr>
      <w:rFonts w:cs="Times New Roman"/>
    </w:rPr>
  </w:style>
  <w:style w:type="character" w:customStyle="1" w:styleId="c7">
    <w:name w:val="c7"/>
    <w:basedOn w:val="DefaultParagraphFont"/>
    <w:uiPriority w:val="99"/>
    <w:rsid w:val="00A43C57"/>
    <w:rPr>
      <w:rFonts w:cs="Times New Roman"/>
    </w:rPr>
  </w:style>
  <w:style w:type="character" w:customStyle="1" w:styleId="c5c3">
    <w:name w:val="c5 c3"/>
    <w:basedOn w:val="DefaultParagraphFont"/>
    <w:uiPriority w:val="99"/>
    <w:rsid w:val="00A43C57"/>
    <w:rPr>
      <w:rFonts w:cs="Times New Roman"/>
    </w:rPr>
  </w:style>
  <w:style w:type="character" w:customStyle="1" w:styleId="c3c5">
    <w:name w:val="c3 c5"/>
    <w:basedOn w:val="DefaultParagraphFont"/>
    <w:uiPriority w:val="99"/>
    <w:rsid w:val="00A43C57"/>
    <w:rPr>
      <w:rFonts w:cs="Times New Roman"/>
    </w:rPr>
  </w:style>
  <w:style w:type="paragraph" w:customStyle="1" w:styleId="c1c22">
    <w:name w:val="c1 c22"/>
    <w:basedOn w:val="Normal"/>
    <w:uiPriority w:val="99"/>
    <w:rsid w:val="00A43C57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c4c16">
    <w:name w:val="c4 c16"/>
    <w:basedOn w:val="DefaultParagraphFont"/>
    <w:uiPriority w:val="99"/>
    <w:rsid w:val="00A43C57"/>
    <w:rPr>
      <w:rFonts w:cs="Times New Roman"/>
    </w:rPr>
  </w:style>
  <w:style w:type="character" w:customStyle="1" w:styleId="c5c3c25">
    <w:name w:val="c5 c3 c25"/>
    <w:basedOn w:val="DefaultParagraphFont"/>
    <w:uiPriority w:val="99"/>
    <w:rsid w:val="00A43C57"/>
    <w:rPr>
      <w:rFonts w:cs="Times New Roman"/>
    </w:rPr>
  </w:style>
  <w:style w:type="paragraph" w:customStyle="1" w:styleId="c1c19">
    <w:name w:val="c1 c19"/>
    <w:basedOn w:val="Normal"/>
    <w:uiPriority w:val="99"/>
    <w:rsid w:val="00A43C57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c13">
    <w:name w:val="c13"/>
    <w:basedOn w:val="Normal"/>
    <w:uiPriority w:val="99"/>
    <w:rsid w:val="00A43C57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443660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3660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36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43660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3660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3660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3660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3660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3660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131</TotalTime>
  <Pages>37</Pages>
  <Words>4956</Words>
  <Characters>28250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Муниципальное дошкольное образовательное учреждение</dc:title>
  <dc:subject/>
  <dc:creator>DOM</dc:creator>
  <cp:keywords/>
  <dc:description/>
  <cp:lastModifiedBy>WinXPProSP3</cp:lastModifiedBy>
  <cp:revision>16</cp:revision>
  <dcterms:created xsi:type="dcterms:W3CDTF">2019-09-12T12:53:00Z</dcterms:created>
  <dcterms:modified xsi:type="dcterms:W3CDTF">1980-01-03T21:01:00Z</dcterms:modified>
</cp:coreProperties>
</file>